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7C3C6" w14:textId="5F83BB41" w:rsidR="004762DB" w:rsidRDefault="00DF7669">
      <w:pPr>
        <w:pStyle w:val="Title"/>
      </w:pPr>
      <w:bookmarkStart w:id="0" w:name="_GoBack"/>
      <w:bookmarkEnd w:id="0"/>
      <w:r>
        <w:rPr>
          <w:noProof/>
          <w:lang w:eastAsia="en-AU"/>
        </w:rPr>
        <w:drawing>
          <wp:anchor distT="0" distB="0" distL="114300" distR="114300" simplePos="0" relativeHeight="251664384" behindDoc="0" locked="0" layoutInCell="1" allowOverlap="1" wp14:anchorId="1099FEC7" wp14:editId="49BC72E9">
            <wp:simplePos x="0" y="0"/>
            <wp:positionH relativeFrom="margin">
              <wp:align>right</wp:align>
            </wp:positionH>
            <wp:positionV relativeFrom="page">
              <wp:posOffset>209432</wp:posOffset>
            </wp:positionV>
            <wp:extent cx="1524000" cy="1213485"/>
            <wp:effectExtent l="0" t="0" r="0" b="5715"/>
            <wp:wrapSquare wrapText="bothSides"/>
            <wp:docPr id="2" name="Picture 0" descr="Logo Red &amp;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 &amp; Blue.jpg"/>
                    <pic:cNvPicPr/>
                  </pic:nvPicPr>
                  <pic:blipFill rotWithShape="1">
                    <a:blip r:embed="rId10" cstate="print"/>
                    <a:srcRect l="69364" b="30808"/>
                    <a:stretch/>
                  </pic:blipFill>
                  <pic:spPr bwMode="auto">
                    <a:xfrm>
                      <a:off x="0" y="0"/>
                      <a:ext cx="1524000" cy="1213485"/>
                    </a:xfrm>
                    <a:prstGeom prst="rect">
                      <a:avLst/>
                    </a:prstGeom>
                    <a:ln>
                      <a:noFill/>
                    </a:ln>
                    <a:extLst>
                      <a:ext uri="{53640926-AAD7-44D8-BBD7-CCE9431645EC}">
                        <a14:shadowObscured xmlns:a14="http://schemas.microsoft.com/office/drawing/2010/main"/>
                      </a:ext>
                    </a:extLst>
                  </pic:spPr>
                </pic:pic>
              </a:graphicData>
            </a:graphic>
          </wp:anchor>
        </w:drawing>
      </w:r>
      <w:r w:rsidR="00265930">
        <w:rPr>
          <w:noProof/>
          <w:lang w:eastAsia="en-AU"/>
        </w:rPr>
        <w:drawing>
          <wp:anchor distT="0" distB="0" distL="114300" distR="114300" simplePos="0" relativeHeight="251666432" behindDoc="0" locked="0" layoutInCell="1" allowOverlap="1" wp14:anchorId="06B1C042" wp14:editId="4FF03B75">
            <wp:simplePos x="0" y="0"/>
            <wp:positionH relativeFrom="margin">
              <wp:align>left</wp:align>
            </wp:positionH>
            <wp:positionV relativeFrom="page">
              <wp:posOffset>267926</wp:posOffset>
            </wp:positionV>
            <wp:extent cx="933450" cy="1162050"/>
            <wp:effectExtent l="0" t="0" r="0" b="0"/>
            <wp:wrapSquare wrapText="bothSides"/>
            <wp:docPr id="8" name="Picture 2" descr="APA_M_V_P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_M_V_POS_RGB.png"/>
                    <pic:cNvPicPr/>
                  </pic:nvPicPr>
                  <pic:blipFill>
                    <a:blip r:embed="rId11" cstate="print"/>
                    <a:srcRect b="16206"/>
                    <a:stretch>
                      <a:fillRect/>
                    </a:stretch>
                  </pic:blipFill>
                  <pic:spPr>
                    <a:xfrm>
                      <a:off x="0" y="0"/>
                      <a:ext cx="933450" cy="1162050"/>
                    </a:xfrm>
                    <a:prstGeom prst="rect">
                      <a:avLst/>
                    </a:prstGeom>
                  </pic:spPr>
                </pic:pic>
              </a:graphicData>
            </a:graphic>
          </wp:anchor>
        </w:drawing>
      </w:r>
      <w:r w:rsidR="00870B64" w:rsidRPr="00870B64">
        <w:rPr>
          <w:color w:val="0070C0"/>
        </w:rPr>
        <w:t>Physio</w:t>
      </w:r>
      <w:r w:rsidR="00870B64" w:rsidRPr="00870B64">
        <w:rPr>
          <w:color w:val="FF0000"/>
        </w:rPr>
        <w:t>active</w:t>
      </w:r>
      <w:r w:rsidR="00870B64">
        <w:t xml:space="preserve"> newsletter</w:t>
      </w:r>
    </w:p>
    <w:p w14:paraId="21CE63F7" w14:textId="32FC19A4" w:rsidR="004762DB" w:rsidRDefault="000F5A52">
      <w:pPr>
        <w:pStyle w:val="Subtitle"/>
      </w:pPr>
      <w:r>
        <w:rPr>
          <w:noProof/>
          <w:lang w:eastAsia="en-AU"/>
        </w:rPr>
        <mc:AlternateContent>
          <mc:Choice Requires="wps">
            <w:drawing>
              <wp:anchor distT="0" distB="0" distL="114300" distR="114300" simplePos="0" relativeHeight="251708416" behindDoc="0" locked="0" layoutInCell="1" allowOverlap="1" wp14:anchorId="18AB331B" wp14:editId="4E25C821">
                <wp:simplePos x="0" y="0"/>
                <wp:positionH relativeFrom="column">
                  <wp:posOffset>-63500</wp:posOffset>
                </wp:positionH>
                <wp:positionV relativeFrom="paragraph">
                  <wp:posOffset>718185</wp:posOffset>
                </wp:positionV>
                <wp:extent cx="2515235" cy="4117340"/>
                <wp:effectExtent l="0" t="0" r="24765" b="22860"/>
                <wp:wrapThrough wrapText="bothSides">
                  <wp:wrapPolygon edited="0">
                    <wp:start x="0" y="0"/>
                    <wp:lineTo x="0" y="21587"/>
                    <wp:lineTo x="21595" y="21587"/>
                    <wp:lineTo x="21595"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2515235" cy="4117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E65E9C4" id="Rectangle 27" o:spid="_x0000_s1026" style="position:absolute;margin-left:-5pt;margin-top:56.55pt;width:198.05pt;height:32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" fillcolor="#0f6fc6 [3204]" strokecolor="#073662 [1604]" strokeweight="1pt">
                <w10:wrap type="through"/>
              </v:rect>
            </w:pict>
          </mc:Fallback>
        </mc:AlternateContent>
      </w:r>
      <w:r w:rsidR="00DE4601">
        <w:rPr>
          <w:noProof/>
          <w:lang w:eastAsia="en-AU"/>
        </w:rPr>
        <w:drawing>
          <wp:anchor distT="0" distB="0" distL="114300" distR="114300" simplePos="0" relativeHeight="251703296" behindDoc="0" locked="0" layoutInCell="1" allowOverlap="1" wp14:anchorId="077A60EC" wp14:editId="1A7B758E">
            <wp:simplePos x="0" y="0"/>
            <wp:positionH relativeFrom="column">
              <wp:posOffset>-1150620</wp:posOffset>
            </wp:positionH>
            <wp:positionV relativeFrom="paragraph">
              <wp:posOffset>656590</wp:posOffset>
            </wp:positionV>
            <wp:extent cx="714375" cy="85725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ly.jpg"/>
                    <pic:cNvPicPr/>
                  </pic:nvPicPr>
                  <pic:blipFill rotWithShape="1">
                    <a:blip r:embed="rId12">
                      <a:extLst>
                        <a:ext uri="{28A0092B-C50C-407E-A947-70E740481C1C}">
                          <a14:useLocalDpi xmlns:a14="http://schemas.microsoft.com/office/drawing/2010/main" val="0"/>
                        </a:ext>
                      </a:extLst>
                    </a:blip>
                    <a:srcRect l="4762" t="7858" r="9677" b="14809"/>
                    <a:stretch/>
                  </pic:blipFill>
                  <pic:spPr bwMode="auto">
                    <a:xfrm>
                      <a:off x="0" y="0"/>
                      <a:ext cx="714375" cy="857250"/>
                    </a:xfrm>
                    <a:prstGeom prst="rect">
                      <a:avLst/>
                    </a:prstGeom>
                    <a:ln>
                      <a:noFill/>
                    </a:ln>
                    <a:extLst>
                      <a:ext uri="{53640926-AAD7-44D8-BBD7-CCE9431645EC}">
                        <a14:shadowObscured xmlns:a14="http://schemas.microsoft.com/office/drawing/2010/main"/>
                      </a:ext>
                    </a:extLst>
                  </pic:spPr>
                </pic:pic>
              </a:graphicData>
            </a:graphic>
          </wp:anchor>
        </w:drawing>
      </w:r>
      <w:r w:rsidR="008D1261">
        <w:rPr>
          <w:noProof/>
          <w:lang w:val="en-US" w:eastAsia="en-US"/>
        </w:rPr>
        <w:t>January – March</w:t>
      </w:r>
      <w:r w:rsidR="00F9016C">
        <w:rPr>
          <w:noProof/>
          <w:lang w:val="en-US" w:eastAsia="en-US"/>
        </w:rPr>
        <w:t xml:space="preserve"> </w:t>
      </w:r>
      <w:r w:rsidR="008D1261">
        <w:rPr>
          <w:noProof/>
          <w:lang w:eastAsia="en-AU"/>
        </w:rPr>
        <w:t xml:space="preserve"> 2017</w:t>
      </w:r>
    </w:p>
    <w:p w14:paraId="05DDB6D4" w14:textId="3F1392A0" w:rsidR="0077449B" w:rsidRDefault="00E32340" w:rsidP="0077449B">
      <w:pPr>
        <w:pStyle w:val="Heading1"/>
      </w:pPr>
      <w:r>
        <w:rPr>
          <w:noProof/>
          <w:sz w:val="20"/>
          <w:szCs w:val="22"/>
          <w:lang w:eastAsia="en-AU"/>
        </w:rPr>
        <mc:AlternateContent>
          <mc:Choice Requires="wps">
            <w:drawing>
              <wp:anchor distT="0" distB="0" distL="114300" distR="114300" simplePos="0" relativeHeight="251710464" behindDoc="0" locked="0" layoutInCell="1" allowOverlap="1" wp14:anchorId="529BDF7D" wp14:editId="0D597AB7">
                <wp:simplePos x="0" y="0"/>
                <wp:positionH relativeFrom="column">
                  <wp:posOffset>-62865</wp:posOffset>
                </wp:positionH>
                <wp:positionV relativeFrom="paragraph">
                  <wp:posOffset>123825</wp:posOffset>
                </wp:positionV>
                <wp:extent cx="1598930" cy="13741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59893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10EB9" w14:textId="7B03CD03" w:rsidR="000F5A52" w:rsidRPr="00E32340" w:rsidRDefault="000F5A52">
                            <w:pPr>
                              <w:rPr>
                                <w:color w:val="FFFFFF" w:themeColor="background1"/>
                                <w:sz w:val="24"/>
                                <w:szCs w:val="24"/>
                              </w:rPr>
                            </w:pPr>
                            <w:r w:rsidRPr="00E32340">
                              <w:rPr>
                                <w:color w:val="FFFFFF" w:themeColor="background1"/>
                                <w:sz w:val="24"/>
                                <w:szCs w:val="24"/>
                              </w:rPr>
                              <w:t xml:space="preserve">Nathan </w:t>
                            </w:r>
                            <w:proofErr w:type="spellStart"/>
                            <w:r w:rsidRPr="00E32340">
                              <w:rPr>
                                <w:color w:val="FFFFFF" w:themeColor="background1"/>
                                <w:sz w:val="24"/>
                                <w:szCs w:val="24"/>
                              </w:rPr>
                              <w:t>Niesler</w:t>
                            </w:r>
                            <w:proofErr w:type="spellEnd"/>
                            <w:r w:rsidRPr="00E32340">
                              <w:rPr>
                                <w:color w:val="FFFFFF" w:themeColor="background1"/>
                                <w:sz w:val="24"/>
                                <w:szCs w:val="24"/>
                              </w:rPr>
                              <w:t xml:space="preserve"> (Physioth</w:t>
                            </w:r>
                            <w:r w:rsidR="000438F5">
                              <w:rPr>
                                <w:color w:val="FFFFFF" w:themeColor="background1"/>
                                <w:sz w:val="24"/>
                                <w:szCs w:val="24"/>
                              </w:rPr>
                              <w:t>e</w:t>
                            </w:r>
                            <w:r w:rsidRPr="00E32340">
                              <w:rPr>
                                <w:color w:val="FFFFFF" w:themeColor="background1"/>
                                <w:sz w:val="24"/>
                                <w:szCs w:val="24"/>
                              </w:rPr>
                              <w:t>rapist)</w:t>
                            </w:r>
                          </w:p>
                          <w:p w14:paraId="076C4D1F" w14:textId="294F5EB8" w:rsidR="00E32340" w:rsidRPr="00037849" w:rsidRDefault="00E32340" w:rsidP="00384DD4">
                            <w:pPr>
                              <w:pStyle w:val="BlockText"/>
                              <w:ind w:left="57"/>
                              <w:jc w:val="both"/>
                              <w:rPr>
                                <w:color w:val="000000" w:themeColor="text1"/>
                                <w:sz w:val="20"/>
                                <w:szCs w:val="22"/>
                              </w:rPr>
                            </w:pPr>
                            <w:r w:rsidRPr="00E32340">
                              <w:rPr>
                                <w:sz w:val="20"/>
                                <w:szCs w:val="22"/>
                              </w:rPr>
                              <w:t>Nathan</w:t>
                            </w:r>
                            <w:r>
                              <w:rPr>
                                <w:sz w:val="20"/>
                                <w:szCs w:val="22"/>
                              </w:rPr>
                              <w:t xml:space="preserve"> </w:t>
                            </w:r>
                            <w:r w:rsidR="00B76BD4">
                              <w:rPr>
                                <w:sz w:val="20"/>
                                <w:szCs w:val="22"/>
                              </w:rPr>
                              <w:t>has recently joined our p</w:t>
                            </w:r>
                            <w:r w:rsidRPr="00E32340">
                              <w:rPr>
                                <w:sz w:val="20"/>
                                <w:szCs w:val="22"/>
                              </w:rPr>
                              <w:t xml:space="preserve">hysiotherapy team having previously </w:t>
                            </w:r>
                          </w:p>
                          <w:p w14:paraId="282C1F26" w14:textId="77777777" w:rsidR="00E32340" w:rsidRDefault="00E32340"/>
                          <w:p w14:paraId="7FB8857C" w14:textId="5110772B" w:rsidR="000F5A52" w:rsidRDefault="000F5A52"/>
                          <w:p w14:paraId="77FB6819" w14:textId="77777777" w:rsidR="000F5A52" w:rsidRDefault="000F5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BDF7D" id="_x0000_t202" coordsize="21600,21600" o:spt="202" path="m,l,21600r21600,l21600,xe">
                <v:stroke joinstyle="miter"/>
                <v:path gradientshapeok="t" o:connecttype="rect"/>
              </v:shapetype>
              <v:shape id="Text Box 28" o:spid="_x0000_s1026" type="#_x0000_t202" style="position:absolute;margin-left:-4.95pt;margin-top:9.75pt;width:125.9pt;height:10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" filled="f" stroked="f">
                <v:textbox>
                  <w:txbxContent>
                    <w:p w14:paraId="40110EB9" w14:textId="7B03CD03" w:rsidR="000F5A52" w:rsidRPr="00E32340" w:rsidRDefault="000F5A52">
                      <w:pPr>
                        <w:rPr>
                          <w:color w:val="FFFFFF" w:themeColor="background1"/>
                          <w:sz w:val="24"/>
                          <w:szCs w:val="24"/>
                        </w:rPr>
                      </w:pPr>
                      <w:r w:rsidRPr="00E32340">
                        <w:rPr>
                          <w:color w:val="FFFFFF" w:themeColor="background1"/>
                          <w:sz w:val="24"/>
                          <w:szCs w:val="24"/>
                        </w:rPr>
                        <w:t xml:space="preserve">Nathan </w:t>
                      </w:r>
                      <w:proofErr w:type="spellStart"/>
                      <w:r w:rsidRPr="00E32340">
                        <w:rPr>
                          <w:color w:val="FFFFFF" w:themeColor="background1"/>
                          <w:sz w:val="24"/>
                          <w:szCs w:val="24"/>
                        </w:rPr>
                        <w:t>Niesler</w:t>
                      </w:r>
                      <w:proofErr w:type="spellEnd"/>
                      <w:r w:rsidRPr="00E32340">
                        <w:rPr>
                          <w:color w:val="FFFFFF" w:themeColor="background1"/>
                          <w:sz w:val="24"/>
                          <w:szCs w:val="24"/>
                        </w:rPr>
                        <w:t xml:space="preserve"> (Physioth</w:t>
                      </w:r>
                      <w:r w:rsidR="000438F5">
                        <w:rPr>
                          <w:color w:val="FFFFFF" w:themeColor="background1"/>
                          <w:sz w:val="24"/>
                          <w:szCs w:val="24"/>
                        </w:rPr>
                        <w:t>e</w:t>
                      </w:r>
                      <w:r w:rsidRPr="00E32340">
                        <w:rPr>
                          <w:color w:val="FFFFFF" w:themeColor="background1"/>
                          <w:sz w:val="24"/>
                          <w:szCs w:val="24"/>
                        </w:rPr>
                        <w:t>rapist)</w:t>
                      </w:r>
                    </w:p>
                    <w:p w14:paraId="076C4D1F" w14:textId="294F5EB8" w:rsidR="00E32340" w:rsidRPr="00037849" w:rsidRDefault="00E32340" w:rsidP="00384DD4">
                      <w:pPr>
                        <w:pStyle w:val="BlockText"/>
                        <w:ind w:left="57"/>
                        <w:jc w:val="both"/>
                        <w:rPr>
                          <w:color w:val="000000" w:themeColor="text1"/>
                          <w:sz w:val="20"/>
                          <w:szCs w:val="22"/>
                        </w:rPr>
                      </w:pPr>
                      <w:r w:rsidRPr="00E32340">
                        <w:rPr>
                          <w:sz w:val="20"/>
                          <w:szCs w:val="22"/>
                        </w:rPr>
                        <w:t>Nathan</w:t>
                      </w:r>
                      <w:r>
                        <w:rPr>
                          <w:sz w:val="20"/>
                          <w:szCs w:val="22"/>
                        </w:rPr>
                        <w:t xml:space="preserve"> </w:t>
                      </w:r>
                      <w:r w:rsidR="00B76BD4">
                        <w:rPr>
                          <w:sz w:val="20"/>
                          <w:szCs w:val="22"/>
                        </w:rPr>
                        <w:t>has recently joined our p</w:t>
                      </w:r>
                      <w:r w:rsidRPr="00E32340">
                        <w:rPr>
                          <w:sz w:val="20"/>
                          <w:szCs w:val="22"/>
                        </w:rPr>
                        <w:t xml:space="preserve">hysiotherapy team having previously </w:t>
                      </w:r>
                    </w:p>
                    <w:p w14:paraId="282C1F26" w14:textId="77777777" w:rsidR="00E32340" w:rsidRDefault="00E32340"/>
                    <w:p w14:paraId="7FB8857C" w14:textId="5110772B" w:rsidR="000F5A52" w:rsidRDefault="000F5A52"/>
                    <w:p w14:paraId="77FB6819" w14:textId="77777777" w:rsidR="000F5A52" w:rsidRDefault="000F5A52"/>
                  </w:txbxContent>
                </v:textbox>
                <w10:wrap type="square"/>
              </v:shape>
            </w:pict>
          </mc:Fallback>
        </mc:AlternateContent>
      </w:r>
      <w:r w:rsidR="000F5A52">
        <w:rPr>
          <w:noProof/>
          <w:sz w:val="20"/>
          <w:szCs w:val="22"/>
          <w:lang w:eastAsia="en-AU"/>
        </w:rPr>
        <w:drawing>
          <wp:anchor distT="0" distB="0" distL="114300" distR="114300" simplePos="0" relativeHeight="251709440" behindDoc="0" locked="0" layoutInCell="1" allowOverlap="1" wp14:anchorId="123D889F" wp14:editId="3CC585D0">
            <wp:simplePos x="0" y="0"/>
            <wp:positionH relativeFrom="column">
              <wp:posOffset>1309370</wp:posOffset>
            </wp:positionH>
            <wp:positionV relativeFrom="paragraph">
              <wp:posOffset>132080</wp:posOffset>
            </wp:positionV>
            <wp:extent cx="982910" cy="1310640"/>
            <wp:effectExtent l="0" t="0" r="8255"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08.JPG"/>
                    <pic:cNvPicPr/>
                  </pic:nvPicPr>
                  <pic:blipFill>
                    <a:blip r:embed="rId13">
                      <a:extLst>
                        <a:ext uri="{28A0092B-C50C-407E-A947-70E740481C1C}">
                          <a14:useLocalDpi xmlns:a14="http://schemas.microsoft.com/office/drawing/2010/main" val="0"/>
                        </a:ext>
                      </a:extLst>
                    </a:blip>
                    <a:stretch>
                      <a:fillRect/>
                    </a:stretch>
                  </pic:blipFill>
                  <pic:spPr>
                    <a:xfrm>
                      <a:off x="0" y="0"/>
                      <a:ext cx="982910" cy="1310640"/>
                    </a:xfrm>
                    <a:prstGeom prst="rect">
                      <a:avLst/>
                    </a:prstGeom>
                  </pic:spPr>
                </pic:pic>
              </a:graphicData>
            </a:graphic>
            <wp14:sizeRelH relativeFrom="page">
              <wp14:pctWidth>0</wp14:pctWidth>
            </wp14:sizeRelH>
            <wp14:sizeRelV relativeFrom="page">
              <wp14:pctHeight>0</wp14:pctHeight>
            </wp14:sizeRelV>
          </wp:anchor>
        </w:drawing>
      </w:r>
      <w:r w:rsidR="00415AF4">
        <w:t>SCHOOL BACK PACKS</w:t>
      </w:r>
    </w:p>
    <w:p w14:paraId="25BB8A0E" w14:textId="10E7CEBD" w:rsidR="00194786" w:rsidRPr="00877C42" w:rsidRDefault="00E32340" w:rsidP="00194786">
      <w:pPr>
        <w:jc w:val="both"/>
        <w:rPr>
          <w:sz w:val="21"/>
          <w:szCs w:val="21"/>
        </w:rPr>
      </w:pPr>
      <w:r>
        <w:rPr>
          <w:noProof/>
          <w:lang w:eastAsia="en-AU"/>
        </w:rPr>
        <mc:AlternateContent>
          <mc:Choice Requires="wps">
            <w:drawing>
              <wp:anchor distT="0" distB="0" distL="114300" distR="114300" simplePos="0" relativeHeight="251711488" behindDoc="0" locked="0" layoutInCell="1" allowOverlap="1" wp14:anchorId="0CEEC393" wp14:editId="3FE71BA0">
                <wp:simplePos x="0" y="0"/>
                <wp:positionH relativeFrom="column">
                  <wp:posOffset>-177800</wp:posOffset>
                </wp:positionH>
                <wp:positionV relativeFrom="paragraph">
                  <wp:posOffset>1187450</wp:posOffset>
                </wp:positionV>
                <wp:extent cx="2629535" cy="2631440"/>
                <wp:effectExtent l="0" t="0" r="12065" b="10160"/>
                <wp:wrapSquare wrapText="bothSides"/>
                <wp:docPr id="29" name="Text Box 29"/>
                <wp:cNvGraphicFramePr/>
                <a:graphic xmlns:a="http://schemas.openxmlformats.org/drawingml/2006/main">
                  <a:graphicData uri="http://schemas.microsoft.com/office/word/2010/wordprocessingShape">
                    <wps:wsp>
                      <wps:cNvSpPr txBox="1"/>
                      <wps:spPr>
                        <a:xfrm>
                          <a:off x="0" y="0"/>
                          <a:ext cx="262953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7F47B" w14:textId="33343E05" w:rsidR="00E32340" w:rsidRPr="00E32340" w:rsidRDefault="00E32340" w:rsidP="00E32340">
                            <w:pPr>
                              <w:pStyle w:val="BlockText"/>
                              <w:ind w:left="284"/>
                              <w:jc w:val="both"/>
                              <w:rPr>
                                <w:sz w:val="20"/>
                                <w:szCs w:val="22"/>
                              </w:rPr>
                            </w:pPr>
                            <w:proofErr w:type="gramStart"/>
                            <w:r>
                              <w:rPr>
                                <w:sz w:val="20"/>
                                <w:szCs w:val="22"/>
                              </w:rPr>
                              <w:t>g</w:t>
                            </w:r>
                            <w:r w:rsidRPr="00E32340">
                              <w:rPr>
                                <w:sz w:val="20"/>
                                <w:szCs w:val="22"/>
                              </w:rPr>
                              <w:t>raduated</w:t>
                            </w:r>
                            <w:proofErr w:type="gramEnd"/>
                            <w:r>
                              <w:rPr>
                                <w:sz w:val="20"/>
                                <w:szCs w:val="22"/>
                              </w:rPr>
                              <w:t xml:space="preserve"> from</w:t>
                            </w:r>
                            <w:r w:rsidR="00B76BD4">
                              <w:rPr>
                                <w:sz w:val="20"/>
                                <w:szCs w:val="22"/>
                              </w:rPr>
                              <w:t xml:space="preserve"> p</w:t>
                            </w:r>
                            <w:r w:rsidRPr="00E32340">
                              <w:rPr>
                                <w:sz w:val="20"/>
                                <w:szCs w:val="22"/>
                              </w:rPr>
                              <w:t>hysiotherapy at Griffith University</w:t>
                            </w:r>
                            <w:r w:rsidR="00AE562E">
                              <w:rPr>
                                <w:sz w:val="20"/>
                                <w:szCs w:val="22"/>
                              </w:rPr>
                              <w:t xml:space="preserve"> (2012)</w:t>
                            </w:r>
                            <w:r w:rsidRPr="00E32340">
                              <w:rPr>
                                <w:sz w:val="20"/>
                                <w:szCs w:val="22"/>
                              </w:rPr>
                              <w:t xml:space="preserve"> and Human Movement Studies at QUT</w:t>
                            </w:r>
                            <w:r w:rsidR="00AE562E">
                              <w:rPr>
                                <w:sz w:val="20"/>
                                <w:szCs w:val="22"/>
                              </w:rPr>
                              <w:t xml:space="preserve"> (2004)</w:t>
                            </w:r>
                            <w:r w:rsidRPr="00E32340">
                              <w:rPr>
                                <w:sz w:val="20"/>
                                <w:szCs w:val="22"/>
                              </w:rPr>
                              <w:t xml:space="preserve">. </w:t>
                            </w:r>
                          </w:p>
                          <w:p w14:paraId="4D2EAFB2" w14:textId="3A873BDB" w:rsidR="00877C42" w:rsidRDefault="00E32340" w:rsidP="00877C42">
                            <w:pPr>
                              <w:pStyle w:val="BlockText"/>
                              <w:ind w:left="284"/>
                              <w:jc w:val="both"/>
                              <w:rPr>
                                <w:sz w:val="20"/>
                                <w:szCs w:val="22"/>
                              </w:rPr>
                            </w:pPr>
                            <w:r w:rsidRPr="00E32340">
                              <w:rPr>
                                <w:sz w:val="20"/>
                                <w:szCs w:val="22"/>
                              </w:rPr>
                              <w:t>Nathan has undergone further professional development and has a special interest in the field of spinal, neuropathic pain, headache</w:t>
                            </w:r>
                            <w:r w:rsidR="00B76BD4">
                              <w:rPr>
                                <w:sz w:val="20"/>
                                <w:szCs w:val="22"/>
                              </w:rPr>
                              <w:t>,</w:t>
                            </w:r>
                            <w:r w:rsidRPr="00E32340">
                              <w:rPr>
                                <w:sz w:val="20"/>
                                <w:szCs w:val="22"/>
                              </w:rPr>
                              <w:t xml:space="preserve"> migraine and sports injuries. He has also completed training at the Watson Headache Institute in Sydney. </w:t>
                            </w:r>
                          </w:p>
                          <w:p w14:paraId="1317129D" w14:textId="64F18B4C" w:rsidR="00877C42" w:rsidRPr="00E32340" w:rsidRDefault="00877C42" w:rsidP="00E32340">
                            <w:pPr>
                              <w:pStyle w:val="BlockText"/>
                              <w:ind w:left="284"/>
                              <w:jc w:val="both"/>
                              <w:rPr>
                                <w:sz w:val="20"/>
                                <w:szCs w:val="22"/>
                              </w:rPr>
                            </w:pPr>
                            <w:r>
                              <w:rPr>
                                <w:sz w:val="20"/>
                                <w:szCs w:val="22"/>
                              </w:rPr>
                              <w:t xml:space="preserve">Nathan is available for appointments from Monday to Friday. </w:t>
                            </w:r>
                          </w:p>
                          <w:p w14:paraId="0C514E53" w14:textId="77777777" w:rsidR="00E32340" w:rsidRDefault="00E32340"/>
                        </w:txbxContent>
                      </wps:txbx>
                      <wps:bodyPr rot="0" spcFirstLastPara="0" vertOverflow="overflow" horzOverflow="overflow" vert="horz" wrap="square" lIns="7200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EC393" id="_x0000_t202" coordsize="21600,21600" o:spt="202" path="m,l,21600r21600,l21600,xe">
                <v:stroke joinstyle="miter"/>
                <v:path gradientshapeok="t" o:connecttype="rect"/>
              </v:shapetype>
              <v:shape id="Text Box 29" o:spid="_x0000_s1027" type="#_x0000_t202" style="position:absolute;left:0;text-align:left;margin-left:-14pt;margin-top:93.5pt;width:207.05pt;height:20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" filled="f" stroked="f">
                <v:textbox inset="2mm,0,0">
                  <w:txbxContent>
                    <w:p w14:paraId="0A67F47B" w14:textId="33343E05" w:rsidR="00E32340" w:rsidRPr="00E32340" w:rsidRDefault="00E32340" w:rsidP="00E32340">
                      <w:pPr>
                        <w:pStyle w:val="BlockText"/>
                        <w:ind w:left="284"/>
                        <w:jc w:val="both"/>
                        <w:rPr>
                          <w:sz w:val="20"/>
                          <w:szCs w:val="22"/>
                        </w:rPr>
                      </w:pPr>
                      <w:proofErr w:type="gramStart"/>
                      <w:r>
                        <w:rPr>
                          <w:sz w:val="20"/>
                          <w:szCs w:val="22"/>
                        </w:rPr>
                        <w:t>g</w:t>
                      </w:r>
                      <w:r w:rsidRPr="00E32340">
                        <w:rPr>
                          <w:sz w:val="20"/>
                          <w:szCs w:val="22"/>
                        </w:rPr>
                        <w:t>raduated</w:t>
                      </w:r>
                      <w:proofErr w:type="gramEnd"/>
                      <w:r>
                        <w:rPr>
                          <w:sz w:val="20"/>
                          <w:szCs w:val="22"/>
                        </w:rPr>
                        <w:t xml:space="preserve"> from</w:t>
                      </w:r>
                      <w:r w:rsidR="00B76BD4">
                        <w:rPr>
                          <w:sz w:val="20"/>
                          <w:szCs w:val="22"/>
                        </w:rPr>
                        <w:t xml:space="preserve"> p</w:t>
                      </w:r>
                      <w:r w:rsidRPr="00E32340">
                        <w:rPr>
                          <w:sz w:val="20"/>
                          <w:szCs w:val="22"/>
                        </w:rPr>
                        <w:t>hysiotherapy at Griffith University</w:t>
                      </w:r>
                      <w:r w:rsidR="00AE562E">
                        <w:rPr>
                          <w:sz w:val="20"/>
                          <w:szCs w:val="22"/>
                        </w:rPr>
                        <w:t xml:space="preserve"> (2012)</w:t>
                      </w:r>
                      <w:r w:rsidRPr="00E32340">
                        <w:rPr>
                          <w:sz w:val="20"/>
                          <w:szCs w:val="22"/>
                        </w:rPr>
                        <w:t xml:space="preserve"> and Human Movement Studies at QUT</w:t>
                      </w:r>
                      <w:r w:rsidR="00AE562E">
                        <w:rPr>
                          <w:sz w:val="20"/>
                          <w:szCs w:val="22"/>
                        </w:rPr>
                        <w:t xml:space="preserve"> (2004)</w:t>
                      </w:r>
                      <w:r w:rsidRPr="00E32340">
                        <w:rPr>
                          <w:sz w:val="20"/>
                          <w:szCs w:val="22"/>
                        </w:rPr>
                        <w:t xml:space="preserve">. </w:t>
                      </w:r>
                    </w:p>
                    <w:p w14:paraId="4D2EAFB2" w14:textId="3A873BDB" w:rsidR="00877C42" w:rsidRDefault="00E32340" w:rsidP="00877C42">
                      <w:pPr>
                        <w:pStyle w:val="BlockText"/>
                        <w:ind w:left="284"/>
                        <w:jc w:val="both"/>
                        <w:rPr>
                          <w:sz w:val="20"/>
                          <w:szCs w:val="22"/>
                        </w:rPr>
                      </w:pPr>
                      <w:r w:rsidRPr="00E32340">
                        <w:rPr>
                          <w:sz w:val="20"/>
                          <w:szCs w:val="22"/>
                        </w:rPr>
                        <w:t>Nathan has undergone further professional development and has a special interest in the field of spinal, neuropathic pain, headache</w:t>
                      </w:r>
                      <w:r w:rsidR="00B76BD4">
                        <w:rPr>
                          <w:sz w:val="20"/>
                          <w:szCs w:val="22"/>
                        </w:rPr>
                        <w:t>,</w:t>
                      </w:r>
                      <w:r w:rsidRPr="00E32340">
                        <w:rPr>
                          <w:sz w:val="20"/>
                          <w:szCs w:val="22"/>
                        </w:rPr>
                        <w:t xml:space="preserve"> migraine and sports injuries. He has also completed training at the Watson Headache Institute in Sydney. </w:t>
                      </w:r>
                    </w:p>
                    <w:p w14:paraId="1317129D" w14:textId="64F18B4C" w:rsidR="00877C42" w:rsidRPr="00E32340" w:rsidRDefault="00877C42" w:rsidP="00E32340">
                      <w:pPr>
                        <w:pStyle w:val="BlockText"/>
                        <w:ind w:left="284"/>
                        <w:jc w:val="both"/>
                        <w:rPr>
                          <w:sz w:val="20"/>
                          <w:szCs w:val="22"/>
                        </w:rPr>
                      </w:pPr>
                      <w:r>
                        <w:rPr>
                          <w:sz w:val="20"/>
                          <w:szCs w:val="22"/>
                        </w:rPr>
                        <w:t xml:space="preserve">Nathan is available for appointments from Monday to Friday. </w:t>
                      </w:r>
                    </w:p>
                    <w:p w14:paraId="0C514E53" w14:textId="77777777" w:rsidR="00E32340" w:rsidRDefault="00E32340"/>
                  </w:txbxContent>
                </v:textbox>
                <w10:wrap type="square"/>
              </v:shape>
            </w:pict>
          </mc:Fallback>
        </mc:AlternateContent>
      </w:r>
      <w:r w:rsidR="00384DD4" w:rsidRPr="00384DD4">
        <w:t xml:space="preserve"> </w:t>
      </w:r>
      <w:r w:rsidR="00384DD4" w:rsidRPr="00877C42">
        <w:rPr>
          <w:sz w:val="21"/>
          <w:szCs w:val="21"/>
        </w:rPr>
        <w:t>With the return of c</w:t>
      </w:r>
      <w:r w:rsidR="007A1A8D" w:rsidRPr="00877C42">
        <w:rPr>
          <w:sz w:val="21"/>
          <w:szCs w:val="21"/>
        </w:rPr>
        <w:t>hildren to school ready for 2017</w:t>
      </w:r>
      <w:r w:rsidR="00384DD4" w:rsidRPr="00877C42">
        <w:rPr>
          <w:sz w:val="21"/>
          <w:szCs w:val="21"/>
        </w:rPr>
        <w:t>, many parents will purchase new school bags.  Research shows a typical school bag can weigh more than five kilograms and incorrect carrying can lead to back, neck and shoulder problems – especially while young spines are maturing.   Put simply, heavy loads can cause the body to make abnormal posture adjustments to accommodate the weight of the bag. It is recommended that the packed school bag should not exceed ten percent of the student’s body weight.</w:t>
      </w:r>
    </w:p>
    <w:p w14:paraId="3BE68465" w14:textId="7C19841F" w:rsidR="00514DC0" w:rsidRDefault="00877C42" w:rsidP="00877C42">
      <w:pPr>
        <w:pStyle w:val="Quote"/>
        <w:pBdr>
          <w:bottom w:val="single" w:sz="6" w:space="2" w:color="0F6FC6" w:themeColor="accent1"/>
        </w:pBdr>
        <w:ind w:firstLine="576"/>
        <w:rPr>
          <w:sz w:val="24"/>
          <w:szCs w:val="24"/>
        </w:rPr>
      </w:pPr>
      <w:r>
        <w:rPr>
          <w:noProof/>
          <w:lang w:eastAsia="en-AU"/>
        </w:rPr>
        <mc:AlternateContent>
          <mc:Choice Requires="wps">
            <w:drawing>
              <wp:anchor distT="0" distB="0" distL="114300" distR="114300" simplePos="0" relativeHeight="251712512" behindDoc="0" locked="0" layoutInCell="1" allowOverlap="1" wp14:anchorId="0F1E9F98" wp14:editId="715B1149">
                <wp:simplePos x="0" y="0"/>
                <wp:positionH relativeFrom="column">
                  <wp:posOffset>2565400</wp:posOffset>
                </wp:positionH>
                <wp:positionV relativeFrom="paragraph">
                  <wp:posOffset>574040</wp:posOffset>
                </wp:positionV>
                <wp:extent cx="4344035" cy="50317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344035" cy="5031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2EF7E1" w14:textId="55009CE3" w:rsidR="00514DC0" w:rsidRPr="00877C42" w:rsidRDefault="00514DC0" w:rsidP="00A313AC">
                            <w:pPr>
                              <w:tabs>
                                <w:tab w:val="left" w:pos="0"/>
                                <w:tab w:val="left" w:pos="6521"/>
                                <w:tab w:val="left" w:pos="6663"/>
                              </w:tabs>
                              <w:jc w:val="both"/>
                              <w:rPr>
                                <w:sz w:val="21"/>
                                <w:szCs w:val="21"/>
                              </w:rPr>
                            </w:pPr>
                            <w:r w:rsidRPr="00877C42">
                              <w:rPr>
                                <w:sz w:val="21"/>
                                <w:szCs w:val="21"/>
                              </w:rPr>
                              <w:t>The following suggestions may be of some help:-</w:t>
                            </w:r>
                          </w:p>
                          <w:p w14:paraId="2AE841A4" w14:textId="07D888E6" w:rsidR="00514DC0" w:rsidRPr="00877C42" w:rsidRDefault="00514DC0" w:rsidP="00A313AC">
                            <w:pPr>
                              <w:numPr>
                                <w:ilvl w:val="0"/>
                                <w:numId w:val="12"/>
                              </w:numPr>
                              <w:tabs>
                                <w:tab w:val="left" w:pos="0"/>
                                <w:tab w:val="left" w:pos="6521"/>
                                <w:tab w:val="left" w:pos="6663"/>
                              </w:tabs>
                              <w:spacing w:after="0"/>
                              <w:jc w:val="both"/>
                              <w:rPr>
                                <w:sz w:val="21"/>
                                <w:szCs w:val="21"/>
                              </w:rPr>
                            </w:pPr>
                            <w:r w:rsidRPr="00877C42">
                              <w:rPr>
                                <w:b/>
                                <w:sz w:val="21"/>
                                <w:szCs w:val="21"/>
                              </w:rPr>
                              <w:t>Choose Smart!</w:t>
                            </w:r>
                            <w:r w:rsidR="00A313AC" w:rsidRPr="00877C42">
                              <w:rPr>
                                <w:sz w:val="21"/>
                                <w:szCs w:val="21"/>
                              </w:rPr>
                              <w:t xml:space="preserve"> – </w:t>
                            </w:r>
                            <w:proofErr w:type="gramStart"/>
                            <w:r w:rsidR="00A313AC" w:rsidRPr="00877C42">
                              <w:rPr>
                                <w:sz w:val="21"/>
                                <w:szCs w:val="21"/>
                              </w:rPr>
                              <w:t>when</w:t>
                            </w:r>
                            <w:proofErr w:type="gramEnd"/>
                            <w:r w:rsidR="00A313AC" w:rsidRPr="00877C42">
                              <w:rPr>
                                <w:sz w:val="21"/>
                                <w:szCs w:val="21"/>
                              </w:rPr>
                              <w:t xml:space="preserve"> </w:t>
                            </w:r>
                            <w:r w:rsidRPr="00877C42">
                              <w:rPr>
                                <w:sz w:val="21"/>
                                <w:szCs w:val="21"/>
                              </w:rPr>
                              <w:t xml:space="preserve">choosing your back pack it should be fitted properly.  When you are seated the pack should not extend above the shoulder.  Shoulder straps should be broad, </w:t>
                            </w:r>
                            <w:proofErr w:type="spellStart"/>
                            <w:r w:rsidRPr="00877C42">
                              <w:rPr>
                                <w:sz w:val="21"/>
                                <w:szCs w:val="21"/>
                              </w:rPr>
                              <w:t>well padded</w:t>
                            </w:r>
                            <w:proofErr w:type="spellEnd"/>
                            <w:r w:rsidRPr="00877C42">
                              <w:rPr>
                                <w:sz w:val="21"/>
                                <w:szCs w:val="21"/>
                              </w:rPr>
                              <w:t xml:space="preserve"> and adjustable.  These straps should be attached to the pack at separate points.  The back pack should have a waist strap to secure the load.  Also separate sections inside the pack means you can distribute the weight evenly.  The pack should be padded where it touches your back and made of firm material to prevent the load sagging backwards.</w:t>
                            </w:r>
                          </w:p>
                          <w:p w14:paraId="2B2AEE52" w14:textId="77777777" w:rsidR="00514DC0" w:rsidRPr="00877C42" w:rsidRDefault="00514DC0" w:rsidP="00A313AC">
                            <w:pPr>
                              <w:numPr>
                                <w:ilvl w:val="0"/>
                                <w:numId w:val="12"/>
                              </w:numPr>
                              <w:tabs>
                                <w:tab w:val="left" w:pos="0"/>
                                <w:tab w:val="left" w:pos="6521"/>
                                <w:tab w:val="left" w:pos="6663"/>
                              </w:tabs>
                              <w:spacing w:after="0"/>
                              <w:jc w:val="both"/>
                              <w:rPr>
                                <w:sz w:val="21"/>
                                <w:szCs w:val="21"/>
                              </w:rPr>
                            </w:pPr>
                            <w:r w:rsidRPr="00877C42">
                              <w:rPr>
                                <w:b/>
                                <w:sz w:val="21"/>
                                <w:szCs w:val="21"/>
                              </w:rPr>
                              <w:t>Pack Smart!</w:t>
                            </w:r>
                            <w:r w:rsidRPr="00877C42">
                              <w:rPr>
                                <w:sz w:val="21"/>
                                <w:szCs w:val="21"/>
                              </w:rPr>
                              <w:t xml:space="preserve"> – lighten your load by trying not to carry too many books on the same day.  Pack the heaviest items such as your laptop closest to your body and the lighter, softer items further out.</w:t>
                            </w:r>
                          </w:p>
                          <w:p w14:paraId="1A5B3F9B" w14:textId="0DCE7681" w:rsidR="00514DC0" w:rsidRPr="00877C42" w:rsidRDefault="00514DC0" w:rsidP="00A313AC">
                            <w:pPr>
                              <w:numPr>
                                <w:ilvl w:val="0"/>
                                <w:numId w:val="12"/>
                              </w:numPr>
                              <w:tabs>
                                <w:tab w:val="left" w:pos="0"/>
                                <w:tab w:val="left" w:pos="6521"/>
                                <w:tab w:val="left" w:pos="6663"/>
                              </w:tabs>
                              <w:spacing w:after="0"/>
                              <w:jc w:val="both"/>
                              <w:rPr>
                                <w:sz w:val="21"/>
                                <w:szCs w:val="21"/>
                              </w:rPr>
                            </w:pPr>
                            <w:r w:rsidRPr="00877C42">
                              <w:rPr>
                                <w:b/>
                                <w:sz w:val="21"/>
                                <w:szCs w:val="21"/>
                              </w:rPr>
                              <w:t>Carry Smart!</w:t>
                            </w:r>
                            <w:r w:rsidRPr="00877C42">
                              <w:rPr>
                                <w:sz w:val="21"/>
                                <w:szCs w:val="21"/>
                              </w:rPr>
                              <w:t xml:space="preserve"> – when packed make sure your back pack does not sag or pull backwards.  It is recommended to use both the shoulder straps when wearing the back pack with the waist strap secured to keep the load in place.</w:t>
                            </w:r>
                          </w:p>
                          <w:p w14:paraId="44A4E18B" w14:textId="77777777" w:rsidR="00514DC0" w:rsidRPr="00877C42" w:rsidRDefault="00514DC0" w:rsidP="00A313AC">
                            <w:pPr>
                              <w:tabs>
                                <w:tab w:val="left" w:pos="0"/>
                                <w:tab w:val="left" w:pos="6521"/>
                                <w:tab w:val="left" w:pos="6663"/>
                              </w:tabs>
                              <w:spacing w:after="0"/>
                              <w:ind w:left="360"/>
                              <w:jc w:val="both"/>
                              <w:rPr>
                                <w:sz w:val="21"/>
                                <w:szCs w:val="21"/>
                              </w:rPr>
                            </w:pPr>
                          </w:p>
                          <w:p w14:paraId="074737B8" w14:textId="77777777" w:rsidR="00514DC0" w:rsidRPr="00877C42" w:rsidRDefault="00514DC0" w:rsidP="00A313AC">
                            <w:pPr>
                              <w:tabs>
                                <w:tab w:val="left" w:pos="0"/>
                                <w:tab w:val="left" w:pos="6521"/>
                                <w:tab w:val="left" w:pos="6663"/>
                              </w:tabs>
                              <w:jc w:val="both"/>
                              <w:rPr>
                                <w:sz w:val="21"/>
                                <w:szCs w:val="21"/>
                              </w:rPr>
                            </w:pPr>
                            <w:r w:rsidRPr="00877C42">
                              <w:rPr>
                                <w:b/>
                                <w:sz w:val="21"/>
                                <w:szCs w:val="21"/>
                              </w:rPr>
                              <w:t xml:space="preserve">It’s your health – so think about it!  </w:t>
                            </w:r>
                            <w:r w:rsidRPr="00877C42">
                              <w:rPr>
                                <w:sz w:val="21"/>
                                <w:szCs w:val="21"/>
                              </w:rPr>
                              <w:t>Taking a few preventive steps can prevent future problems.  Remember to think about your posture – don’t slouch and hunch your shoulders.  When sitting make sure your lower back is well supported.  Get moving! – mix time sitting with physical activity.</w:t>
                            </w:r>
                          </w:p>
                          <w:p w14:paraId="49193C23" w14:textId="4ADD2BDD" w:rsidR="00514DC0" w:rsidRPr="00514DC0" w:rsidRDefault="00514DC0" w:rsidP="00A313AC">
                            <w:pPr>
                              <w:pStyle w:val="ListParagraph"/>
                              <w:tabs>
                                <w:tab w:val="left" w:pos="0"/>
                                <w:tab w:val="left" w:pos="6521"/>
                                <w:tab w:val="left" w:pos="6663"/>
                              </w:tabs>
                              <w:ind w:left="360"/>
                              <w:jc w:val="center"/>
                            </w:pPr>
                            <w:r w:rsidRPr="00877C42">
                              <w:rPr>
                                <w:b/>
                                <w:sz w:val="21"/>
                                <w:szCs w:val="21"/>
                              </w:rPr>
                              <w:t>Have a great 2017 school year</w:t>
                            </w:r>
                            <w:r w:rsidRPr="00514DC0">
                              <w:rPr>
                                <w:b/>
                              </w:rPr>
                              <w:t>!</w:t>
                            </w:r>
                            <w:r w:rsidR="00A313AC">
                              <w:rPr>
                                <w:b/>
                              </w:rPr>
                              <w:t xml:space="preserve">   </w:t>
                            </w:r>
                          </w:p>
                          <w:p w14:paraId="2682E991" w14:textId="77777777" w:rsidR="00514DC0" w:rsidRDefault="00514DC0" w:rsidP="00A313AC">
                            <w:pPr>
                              <w:tabs>
                                <w:tab w:val="left" w:pos="0"/>
                                <w:tab w:val="left" w:pos="6521"/>
                                <w:tab w:val="left" w:pos="6663"/>
                              </w:tabs>
                              <w:spacing w:after="0"/>
                              <w:jc w:val="both"/>
                            </w:pPr>
                          </w:p>
                          <w:p w14:paraId="575DDE48" w14:textId="77777777" w:rsidR="00514DC0" w:rsidRDefault="00514DC0" w:rsidP="00A313AC">
                            <w:pPr>
                              <w:tabs>
                                <w:tab w:val="left" w:pos="0"/>
                                <w:tab w:val="left" w:pos="6521"/>
                                <w:tab w:val="left" w:pos="6663"/>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1E9F98" id="Text Box 31" o:spid="_x0000_s1028" type="#_x0000_t202" style="position:absolute;left:0;text-align:left;margin-left:202pt;margin-top:45.2pt;width:342.05pt;height:39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" filled="f" stroked="f">
                <v:textbox>
                  <w:txbxContent>
                    <w:p w14:paraId="3E2EF7E1" w14:textId="55009CE3" w:rsidR="00514DC0" w:rsidRPr="00877C42" w:rsidRDefault="00514DC0" w:rsidP="00A313AC">
                      <w:pPr>
                        <w:tabs>
                          <w:tab w:val="left" w:pos="0"/>
                          <w:tab w:val="left" w:pos="6521"/>
                          <w:tab w:val="left" w:pos="6663"/>
                        </w:tabs>
                        <w:jc w:val="both"/>
                        <w:rPr>
                          <w:sz w:val="21"/>
                          <w:szCs w:val="21"/>
                        </w:rPr>
                      </w:pPr>
                      <w:r w:rsidRPr="00877C42">
                        <w:rPr>
                          <w:sz w:val="21"/>
                          <w:szCs w:val="21"/>
                        </w:rPr>
                        <w:t>The following suggestions may be of some help:-</w:t>
                      </w:r>
                    </w:p>
                    <w:p w14:paraId="2AE841A4" w14:textId="07D888E6" w:rsidR="00514DC0" w:rsidRPr="00877C42" w:rsidRDefault="00514DC0" w:rsidP="00A313AC">
                      <w:pPr>
                        <w:numPr>
                          <w:ilvl w:val="0"/>
                          <w:numId w:val="12"/>
                        </w:numPr>
                        <w:tabs>
                          <w:tab w:val="left" w:pos="0"/>
                          <w:tab w:val="left" w:pos="6521"/>
                          <w:tab w:val="left" w:pos="6663"/>
                        </w:tabs>
                        <w:spacing w:after="0"/>
                        <w:jc w:val="both"/>
                        <w:rPr>
                          <w:sz w:val="21"/>
                          <w:szCs w:val="21"/>
                        </w:rPr>
                      </w:pPr>
                      <w:r w:rsidRPr="00877C42">
                        <w:rPr>
                          <w:b/>
                          <w:sz w:val="21"/>
                          <w:szCs w:val="21"/>
                        </w:rPr>
                        <w:t>Choose Smart!</w:t>
                      </w:r>
                      <w:r w:rsidR="00A313AC" w:rsidRPr="00877C42">
                        <w:rPr>
                          <w:sz w:val="21"/>
                          <w:szCs w:val="21"/>
                        </w:rPr>
                        <w:t xml:space="preserve"> – when </w:t>
                      </w:r>
                      <w:r w:rsidRPr="00877C42">
                        <w:rPr>
                          <w:sz w:val="21"/>
                          <w:szCs w:val="21"/>
                        </w:rPr>
                        <w:t>choosing your back pack it should be fitted properly.  When you are seated the pack should not extend above the shoulder.  Shoulder straps should be broad, well padded and adjustable.  These straps should be attached to the pack at separate points.  The back pack should have a waist strap to secure the load.  Also separate sections inside the pack means you can distribute the weight evenly.  The pack should be padded where it touches your back and made of firm material to prevent the load sagging backwards.</w:t>
                      </w:r>
                    </w:p>
                    <w:p w14:paraId="2B2AEE52" w14:textId="77777777" w:rsidR="00514DC0" w:rsidRPr="00877C42" w:rsidRDefault="00514DC0" w:rsidP="00A313AC">
                      <w:pPr>
                        <w:numPr>
                          <w:ilvl w:val="0"/>
                          <w:numId w:val="12"/>
                        </w:numPr>
                        <w:tabs>
                          <w:tab w:val="left" w:pos="0"/>
                          <w:tab w:val="left" w:pos="6521"/>
                          <w:tab w:val="left" w:pos="6663"/>
                        </w:tabs>
                        <w:spacing w:after="0"/>
                        <w:jc w:val="both"/>
                        <w:rPr>
                          <w:sz w:val="21"/>
                          <w:szCs w:val="21"/>
                        </w:rPr>
                      </w:pPr>
                      <w:r w:rsidRPr="00877C42">
                        <w:rPr>
                          <w:b/>
                          <w:sz w:val="21"/>
                          <w:szCs w:val="21"/>
                        </w:rPr>
                        <w:t>Pack Smart!</w:t>
                      </w:r>
                      <w:r w:rsidRPr="00877C42">
                        <w:rPr>
                          <w:sz w:val="21"/>
                          <w:szCs w:val="21"/>
                        </w:rPr>
                        <w:t xml:space="preserve"> – lighten your load by trying not to carry too many books on the same day.  Pack the heaviest items such as your laptop closest to your body and the lighter, softer items further out.</w:t>
                      </w:r>
                    </w:p>
                    <w:p w14:paraId="1A5B3F9B" w14:textId="0DCE7681" w:rsidR="00514DC0" w:rsidRPr="00877C42" w:rsidRDefault="00514DC0" w:rsidP="00A313AC">
                      <w:pPr>
                        <w:numPr>
                          <w:ilvl w:val="0"/>
                          <w:numId w:val="12"/>
                        </w:numPr>
                        <w:tabs>
                          <w:tab w:val="left" w:pos="0"/>
                          <w:tab w:val="left" w:pos="6521"/>
                          <w:tab w:val="left" w:pos="6663"/>
                        </w:tabs>
                        <w:spacing w:after="0"/>
                        <w:jc w:val="both"/>
                        <w:rPr>
                          <w:sz w:val="21"/>
                          <w:szCs w:val="21"/>
                        </w:rPr>
                      </w:pPr>
                      <w:r w:rsidRPr="00877C42">
                        <w:rPr>
                          <w:b/>
                          <w:sz w:val="21"/>
                          <w:szCs w:val="21"/>
                        </w:rPr>
                        <w:t>Carry Smart!</w:t>
                      </w:r>
                      <w:r w:rsidRPr="00877C42">
                        <w:rPr>
                          <w:sz w:val="21"/>
                          <w:szCs w:val="21"/>
                        </w:rPr>
                        <w:t xml:space="preserve"> – when packed make sure your back pack does not sag or pull backwards.  It is recommended to use both the shoulder straps when wearing the back pack with the waist strap secured to keep the load in place.</w:t>
                      </w:r>
                    </w:p>
                    <w:p w14:paraId="44A4E18B" w14:textId="77777777" w:rsidR="00514DC0" w:rsidRPr="00877C42" w:rsidRDefault="00514DC0" w:rsidP="00A313AC">
                      <w:pPr>
                        <w:tabs>
                          <w:tab w:val="left" w:pos="0"/>
                          <w:tab w:val="left" w:pos="6521"/>
                          <w:tab w:val="left" w:pos="6663"/>
                        </w:tabs>
                        <w:spacing w:after="0"/>
                        <w:ind w:left="360"/>
                        <w:jc w:val="both"/>
                        <w:rPr>
                          <w:sz w:val="21"/>
                          <w:szCs w:val="21"/>
                        </w:rPr>
                      </w:pPr>
                    </w:p>
                    <w:p w14:paraId="074737B8" w14:textId="77777777" w:rsidR="00514DC0" w:rsidRPr="00877C42" w:rsidRDefault="00514DC0" w:rsidP="00A313AC">
                      <w:pPr>
                        <w:tabs>
                          <w:tab w:val="left" w:pos="0"/>
                          <w:tab w:val="left" w:pos="6521"/>
                          <w:tab w:val="left" w:pos="6663"/>
                        </w:tabs>
                        <w:jc w:val="both"/>
                        <w:rPr>
                          <w:sz w:val="21"/>
                          <w:szCs w:val="21"/>
                        </w:rPr>
                      </w:pPr>
                      <w:r w:rsidRPr="00877C42">
                        <w:rPr>
                          <w:b/>
                          <w:sz w:val="21"/>
                          <w:szCs w:val="21"/>
                        </w:rPr>
                        <w:t xml:space="preserve">It’s your health – so think about it!  </w:t>
                      </w:r>
                      <w:r w:rsidRPr="00877C42">
                        <w:rPr>
                          <w:sz w:val="21"/>
                          <w:szCs w:val="21"/>
                        </w:rPr>
                        <w:t>Taking a few preventive steps can prevent future problems.  Remember to think about your posture – don’t slouch and hunch your shoulders.  When sitting make sure your lower back is well supported.  Get moving! – mix time sitting with physical activity.</w:t>
                      </w:r>
                    </w:p>
                    <w:p w14:paraId="49193C23" w14:textId="4ADD2BDD" w:rsidR="00514DC0" w:rsidRPr="00514DC0" w:rsidRDefault="00514DC0" w:rsidP="00A313AC">
                      <w:pPr>
                        <w:pStyle w:val="ListParagraph"/>
                        <w:tabs>
                          <w:tab w:val="left" w:pos="0"/>
                          <w:tab w:val="left" w:pos="6521"/>
                          <w:tab w:val="left" w:pos="6663"/>
                        </w:tabs>
                        <w:ind w:left="360"/>
                        <w:jc w:val="center"/>
                      </w:pPr>
                      <w:r w:rsidRPr="00877C42">
                        <w:rPr>
                          <w:b/>
                          <w:sz w:val="21"/>
                          <w:szCs w:val="21"/>
                        </w:rPr>
                        <w:t>Have a great 2017</w:t>
                      </w:r>
                      <w:r w:rsidRPr="00877C42">
                        <w:rPr>
                          <w:b/>
                          <w:sz w:val="21"/>
                          <w:szCs w:val="21"/>
                        </w:rPr>
                        <w:t xml:space="preserve"> school year</w:t>
                      </w:r>
                      <w:r w:rsidRPr="00514DC0">
                        <w:rPr>
                          <w:b/>
                        </w:rPr>
                        <w:t>!</w:t>
                      </w:r>
                      <w:r w:rsidR="00A313AC">
                        <w:rPr>
                          <w:b/>
                        </w:rPr>
                        <w:t xml:space="preserve">   </w:t>
                      </w:r>
                    </w:p>
                    <w:p w14:paraId="2682E991" w14:textId="77777777" w:rsidR="00514DC0" w:rsidRDefault="00514DC0" w:rsidP="00A313AC">
                      <w:pPr>
                        <w:tabs>
                          <w:tab w:val="left" w:pos="0"/>
                          <w:tab w:val="left" w:pos="6521"/>
                          <w:tab w:val="left" w:pos="6663"/>
                        </w:tabs>
                        <w:spacing w:after="0"/>
                        <w:jc w:val="both"/>
                      </w:pPr>
                    </w:p>
                    <w:p w14:paraId="575DDE48" w14:textId="77777777" w:rsidR="00514DC0" w:rsidRDefault="00514DC0" w:rsidP="00A313AC">
                      <w:pPr>
                        <w:tabs>
                          <w:tab w:val="left" w:pos="0"/>
                          <w:tab w:val="left" w:pos="6521"/>
                          <w:tab w:val="left" w:pos="6663"/>
                        </w:tabs>
                      </w:pPr>
                    </w:p>
                  </w:txbxContent>
                </v:textbox>
              </v:shape>
            </w:pict>
          </mc:Fallback>
        </mc:AlternateContent>
      </w:r>
      <w:r w:rsidR="00A313AC">
        <w:rPr>
          <w:sz w:val="24"/>
          <w:szCs w:val="24"/>
        </w:rPr>
        <w:t>Make smart decisions now to avoid posture</w:t>
      </w:r>
      <w:r>
        <w:rPr>
          <w:sz w:val="24"/>
          <w:szCs w:val="24"/>
        </w:rPr>
        <w:t xml:space="preserve"> related injuries this year!</w:t>
      </w:r>
    </w:p>
    <w:p w14:paraId="05770CA7" w14:textId="7263DCC6" w:rsidR="00877C42" w:rsidRPr="00877C42" w:rsidRDefault="00877C42" w:rsidP="00877C42"/>
    <w:p w14:paraId="1571F5DB" w14:textId="460D35F3" w:rsidR="00514DC0" w:rsidRDefault="00514DC0" w:rsidP="00514DC0">
      <w:pPr>
        <w:spacing w:after="0"/>
        <w:jc w:val="both"/>
      </w:pPr>
    </w:p>
    <w:p w14:paraId="4FF190E6" w14:textId="4827CD60" w:rsidR="00514DC0" w:rsidRDefault="00514DC0" w:rsidP="00514DC0">
      <w:pPr>
        <w:spacing w:after="0"/>
        <w:jc w:val="both"/>
      </w:pPr>
    </w:p>
    <w:p w14:paraId="0150A631" w14:textId="77777777" w:rsidR="00514DC0" w:rsidRDefault="00514DC0" w:rsidP="00514DC0">
      <w:pPr>
        <w:spacing w:after="0"/>
        <w:jc w:val="both"/>
      </w:pPr>
    </w:p>
    <w:p w14:paraId="0E046917" w14:textId="77777777" w:rsidR="00514DC0" w:rsidRDefault="00514DC0" w:rsidP="00514DC0">
      <w:pPr>
        <w:spacing w:after="0"/>
        <w:jc w:val="both"/>
      </w:pPr>
    </w:p>
    <w:p w14:paraId="5A404F2D" w14:textId="77777777" w:rsidR="00514DC0" w:rsidRDefault="00514DC0" w:rsidP="00514DC0">
      <w:pPr>
        <w:spacing w:after="0"/>
        <w:jc w:val="both"/>
      </w:pPr>
    </w:p>
    <w:p w14:paraId="702A630C" w14:textId="77777777" w:rsidR="00514DC0" w:rsidRDefault="00514DC0" w:rsidP="00514DC0">
      <w:pPr>
        <w:spacing w:after="0"/>
        <w:jc w:val="both"/>
      </w:pPr>
    </w:p>
    <w:p w14:paraId="2526C8E2" w14:textId="77777777" w:rsidR="00514DC0" w:rsidRDefault="00514DC0" w:rsidP="00877C42">
      <w:pPr>
        <w:tabs>
          <w:tab w:val="left" w:pos="10773"/>
        </w:tabs>
        <w:spacing w:after="0"/>
        <w:jc w:val="both"/>
      </w:pPr>
    </w:p>
    <w:p w14:paraId="030CACA8" w14:textId="5D117C3E" w:rsidR="004245E3" w:rsidRPr="004245E3" w:rsidRDefault="00514DC0" w:rsidP="00514DC0">
      <w:pPr>
        <w:spacing w:after="0"/>
        <w:jc w:val="both"/>
      </w:pPr>
      <w:r>
        <w:t xml:space="preserve"> </w:t>
      </w:r>
    </w:p>
    <w:p w14:paraId="6EC79A66" w14:textId="5E064400" w:rsidR="00DF7669" w:rsidRDefault="00482DD9" w:rsidP="00DF7669">
      <w:pPr>
        <w:pStyle w:val="ContactHeading"/>
      </w:pPr>
      <w:r>
        <w:rPr>
          <w:noProof/>
          <w:lang w:eastAsia="en-AU"/>
        </w:rPr>
        <w:drawing>
          <wp:anchor distT="0" distB="0" distL="114300" distR="114300" simplePos="0" relativeHeight="251676672" behindDoc="0" locked="0" layoutInCell="1" allowOverlap="1" wp14:anchorId="426A24CC" wp14:editId="4AAA704B">
            <wp:simplePos x="0" y="0"/>
            <wp:positionH relativeFrom="margin">
              <wp:posOffset>-119728</wp:posOffset>
            </wp:positionH>
            <wp:positionV relativeFrom="paragraph">
              <wp:posOffset>495070</wp:posOffset>
            </wp:positionV>
            <wp:extent cx="839972" cy="785466"/>
            <wp:effectExtent l="0" t="0" r="0" b="0"/>
            <wp:wrapNone/>
            <wp:docPr id="10" name="Picture 10" descr="http://upload.wikimedia.org/wikipedia/en/4/43/Stedmund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4/43/Stedmundscre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972" cy="785466"/>
                    </a:xfrm>
                    <a:prstGeom prst="rect">
                      <a:avLst/>
                    </a:prstGeom>
                    <a:noFill/>
                    <a:ln>
                      <a:noFill/>
                    </a:ln>
                  </pic:spPr>
                </pic:pic>
              </a:graphicData>
            </a:graphic>
          </wp:anchor>
        </w:drawing>
      </w:r>
      <w:r w:rsidR="00C1327F">
        <w:t xml:space="preserve">Some of our </w:t>
      </w:r>
      <w:r w:rsidR="00D5364F">
        <w:t>Partnerships</w:t>
      </w:r>
    </w:p>
    <w:p w14:paraId="62281B8C" w14:textId="316BA07F" w:rsidR="00A313AC" w:rsidRPr="00F00620" w:rsidRDefault="00584FD7" w:rsidP="00DF7669">
      <w:pPr>
        <w:pStyle w:val="ContactHeading"/>
      </w:pPr>
      <w:r>
        <w:rPr>
          <w:noProof/>
          <w:lang w:eastAsia="en-AU"/>
        </w:rPr>
        <mc:AlternateContent>
          <mc:Choice Requires="wpg">
            <w:drawing>
              <wp:anchor distT="0" distB="0" distL="114300" distR="114300" simplePos="0" relativeHeight="251707392" behindDoc="0" locked="0" layoutInCell="1" allowOverlap="1" wp14:anchorId="09260D3A" wp14:editId="36265C83">
                <wp:simplePos x="0" y="0"/>
                <wp:positionH relativeFrom="margin">
                  <wp:align>left</wp:align>
                </wp:positionH>
                <wp:positionV relativeFrom="paragraph">
                  <wp:posOffset>88900</wp:posOffset>
                </wp:positionV>
                <wp:extent cx="2400935" cy="2143125"/>
                <wp:effectExtent l="0" t="0" r="0" b="9525"/>
                <wp:wrapThrough wrapText="bothSides">
                  <wp:wrapPolygon edited="0">
                    <wp:start x="6513" y="0"/>
                    <wp:lineTo x="6513" y="6144"/>
                    <wp:lineTo x="686" y="7872"/>
                    <wp:lineTo x="0" y="8256"/>
                    <wp:lineTo x="0" y="21504"/>
                    <wp:lineTo x="21080" y="21504"/>
                    <wp:lineTo x="21423" y="17280"/>
                    <wp:lineTo x="10969" y="15360"/>
                    <wp:lineTo x="21423" y="15168"/>
                    <wp:lineTo x="21423" y="9792"/>
                    <wp:lineTo x="12682" y="9216"/>
                    <wp:lineTo x="21423" y="6720"/>
                    <wp:lineTo x="21423" y="384"/>
                    <wp:lineTo x="20737" y="192"/>
                    <wp:lineTo x="13711" y="0"/>
                    <wp:lineTo x="6513" y="0"/>
                  </wp:wrapPolygon>
                </wp:wrapThrough>
                <wp:docPr id="30" name="Group 30"/>
                <wp:cNvGraphicFramePr/>
                <a:graphic xmlns:a="http://schemas.openxmlformats.org/drawingml/2006/main">
                  <a:graphicData uri="http://schemas.microsoft.com/office/word/2010/wordprocessingGroup">
                    <wpg:wgp>
                      <wpg:cNvGrpSpPr/>
                      <wpg:grpSpPr>
                        <a:xfrm>
                          <a:off x="0" y="0"/>
                          <a:ext cx="2400935" cy="2143125"/>
                          <a:chOff x="0" y="0"/>
                          <a:chExt cx="2343150" cy="2444115"/>
                        </a:xfrm>
                      </wpg:grpSpPr>
                      <pic:pic xmlns:pic="http://schemas.openxmlformats.org/drawingml/2006/picture">
                        <pic:nvPicPr>
                          <pic:cNvPr id="15" name="Picture 14" descr="jets logo 2011white sm .jpg"/>
                          <pic:cNvPicPr/>
                        </pic:nvPicPr>
                        <pic:blipFill>
                          <a:blip r:embed="rId15" cstate="print">
                            <a:extLst>
                              <a:ext uri="{28A0092B-C50C-407E-A947-70E740481C1C}">
                                <a14:useLocalDpi xmlns:a14="http://schemas.microsoft.com/office/drawing/2010/main" val="0"/>
                              </a:ext>
                            </a:extLst>
                          </a:blip>
                          <a:stretch>
                            <a:fillRect/>
                          </a:stretch>
                        </pic:blipFill>
                        <pic:spPr>
                          <a:xfrm>
                            <a:off x="12700" y="927100"/>
                            <a:ext cx="1166495" cy="986790"/>
                          </a:xfrm>
                          <a:prstGeom prst="rect">
                            <a:avLst/>
                          </a:prstGeom>
                        </pic:spPr>
                      </pic:pic>
                      <pic:pic xmlns:pic="http://schemas.openxmlformats.org/drawingml/2006/picture">
                        <pic:nvPicPr>
                          <pic:cNvPr id="7" name="Picture 7" descr="http://www.ipswichgrammar.com/web/images/logo4.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955800"/>
                            <a:ext cx="2261870" cy="488315"/>
                          </a:xfrm>
                          <a:prstGeom prst="rect">
                            <a:avLst/>
                          </a:prstGeom>
                          <a:noFill/>
                          <a:ln>
                            <a:noFill/>
                          </a:ln>
                        </pic:spPr>
                      </pic:pic>
                      <pic:pic xmlns:pic="http://schemas.openxmlformats.org/drawingml/2006/picture">
                        <pic:nvPicPr>
                          <pic:cNvPr id="11" name="Picture 11" descr="http://ipswichsportshouse.com.au/wp-content/uploads/2014/05/Rugby-Club-Logos.jpg"/>
                          <pic:cNvPicPr>
                            <a:picLocks noChangeAspect="1"/>
                          </pic:cNvPicPr>
                        </pic:nvPicPr>
                        <pic:blipFill rotWithShape="1">
                          <a:blip r:embed="rId17" cstate="print">
                            <a:extLst>
                              <a:ext uri="{28A0092B-C50C-407E-A947-70E740481C1C}">
                                <a14:useLocalDpi xmlns:a14="http://schemas.microsoft.com/office/drawing/2010/main" val="0"/>
                              </a:ext>
                            </a:extLst>
                          </a:blip>
                          <a:srcRect l="7826" r="46380"/>
                          <a:stretch/>
                        </pic:blipFill>
                        <pic:spPr bwMode="auto">
                          <a:xfrm>
                            <a:off x="749300" y="0"/>
                            <a:ext cx="723900" cy="754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http://www.ipswichtouch.com/images/fd_super8s.jpg"/>
                          <pic:cNvPicPr>
                            <a:picLocks noChangeAspect="1"/>
                          </pic:cNvPicPr>
                        </pic:nvPicPr>
                        <pic:blipFill rotWithShape="1">
                          <a:blip r:embed="rId18">
                            <a:extLst>
                              <a:ext uri="{28A0092B-C50C-407E-A947-70E740481C1C}">
                                <a14:useLocalDpi xmlns:a14="http://schemas.microsoft.com/office/drawing/2010/main" val="0"/>
                              </a:ext>
                            </a:extLst>
                          </a:blip>
                          <a:srcRect l="21529" t="13825" r="54883" b="9219"/>
                          <a:stretch/>
                        </pic:blipFill>
                        <pic:spPr bwMode="auto">
                          <a:xfrm>
                            <a:off x="1574800" y="38100"/>
                            <a:ext cx="738505" cy="744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https://scontent.cdninstagram.com/t51.2885-19/s150x150/12407353_1026992384027817_1446811534_a.jpg"/>
                          <pic:cNvPicPr>
                            <a:picLocks noChangeAspect="1"/>
                          </pic:cNvPicPr>
                        </pic:nvPicPr>
                        <pic:blipFill rotWithShape="1">
                          <a:blip r:embed="rId19">
                            <a:extLst>
                              <a:ext uri="{28A0092B-C50C-407E-A947-70E740481C1C}">
                                <a14:useLocalDpi xmlns:a14="http://schemas.microsoft.com/office/drawing/2010/main" val="0"/>
                              </a:ext>
                            </a:extLst>
                          </a:blip>
                          <a:srcRect t="14931" b="32098"/>
                          <a:stretch/>
                        </pic:blipFill>
                        <pic:spPr bwMode="auto">
                          <a:xfrm>
                            <a:off x="1219200" y="1130300"/>
                            <a:ext cx="1123950" cy="5949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39C095F" id="Group 30" o:spid="_x0000_s1026" style="position:absolute;margin-left:0;margin-top:7pt;width:189.05pt;height:168.75pt;z-index:251707392;mso-position-horizontal:left;mso-position-horizontal-relative:margin;mso-width-relative:margin;mso-height-relative:margin" coordsize="23431,244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WRvYmUg&#10;UGhvdG9zaG9wIENTNSBNYWNpbnRvc2gAMjAxMTowMjowOCAwODowMDowNgAABKABAAMAAAABAAEA&#10;AKACAAQAAAABAAAIq6ADAAQAAAABAAAHjuocAAcAAAgMAAAIv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D/2wBDAAIC&#10;AgICAQICAgIDAgIDAwYEAwMDAwcFBQQGCAcJCAgHCAgJCg0LCQoMCggICw8LDA0ODg8OCQsQERAO&#10;EQ0ODg7/2wBDAQIDAwMDAwcEBAcOCQgJDg4ODg4ODg4ODg4ODg4ODg4ODg4ODg4ODg4ODg4ODg4O&#10;Dg4ODg4ODg4ODg4ODg4ODg7/wAARCAB5A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jets logo 2011white sm .jpg" style="position:absolute;left:127;top:9271;width:11664;height:9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MedHAAAAA2wAAAA8AAABkcnMvZG93bnJldi54bWxET99rwjAQfhf2P4Qb7E3TbUykMy2boig+&#10;WWXPR3NryppLSWKt/70ZDPZ2H9/PW5aj7cRAPrSOFTzPMhDEtdMtNwrOp810ASJEZI2dY1JwowBl&#10;8TBZYq7dlY80VLERKYRDjgpMjH0uZagNWQwz1xMn7tt5izFB30jt8ZrCbSdfsmwuLbacGgz2tDJU&#10;/1QXq2AhTeWr9dl+1vvDdr9ay69XHpR6ehw/3kFEGuO/+M+902n+G/z+kg6Q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x50cAAAADbAAAADwAAAAAAAAAAAAAAAACfAgAA&#10;ZHJzL2Rvd25yZXYueG1sUEsFBgAAAAAEAAQA9wAAAIwDAAAAAA==&#10;">
                  <v:imagedata r:id="rId20" o:title="jets logo 2011white sm "/>
                </v:shape>
                <v:shape id="Picture 7" o:spid="_x0000_s1028" type="#_x0000_t75" alt="http://www.ipswichgrammar.com/web/images/logo4.png" style="position:absolute;top:19558;width:22618;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guvEAAAA2gAAAA8AAABkcnMvZG93bnJldi54bWxEj09rAjEUxO8Fv0N4Qi9Fsyp1ZTWKFQSl&#10;FPHPxdtj89wsbl62m1TXb28KhR6HmfkNM1u0thI3anzpWMGgn4Agzp0uuVBwOq57ExA+IGusHJOC&#10;B3lYzDsvM8y0u/OebodQiAhhn6ECE0KdSelzQxZ939XE0bu4xmKIsimkbvAe4baSwyQZS4slxwWD&#10;Na0M5dfDj1VA1nxX2/fJ8XN3/nhLx6luR+5Lqdduu5yCCNSG//Bfe6MVpPB7Jd4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bguvEAAAA2gAAAA8AAAAAAAAAAAAAAAAA&#10;nwIAAGRycy9kb3ducmV2LnhtbFBLBQYAAAAABAAEAPcAAACQAwAAAAA=&#10;">
                  <v:imagedata r:id="rId21" o:title="logo4"/>
                  <v:path arrowok="t"/>
                </v:shape>
                <v:shape id="Picture 11" o:spid="_x0000_s1029" type="#_x0000_t75" alt="http://ipswichsportshouse.com.au/wp-content/uploads/2014/05/Rugby-Club-Logos.jpg" style="position:absolute;left:7493;width:7239;height: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YLBAAAA2wAAAA8AAABkcnMvZG93bnJldi54bWxET81qAjEQvgu+QxjBm2b1UOpqFJUqQguy&#10;qw8wbMbs4mayTVLdvn1TKPQ2H9/vrDa9bcWDfGgcK5hNMxDEldMNGwXXy2HyCiJEZI2tY1LwTQE2&#10;6+Fghbl2Ty7oUUYjUgiHHBXUMXa5lKGqyWKYuo44cTfnLcYEvZHa4zOF21bOs+xFWmw4NdTY0b6m&#10;6l5+WQWX951pySzunx/HvXk77vy5LLxS41G/XYKI1Md/8Z/7pNP8Gfz+kg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1YLBAAAA2wAAAA8AAAAAAAAAAAAAAAAAnwIA&#10;AGRycy9kb3ducmV2LnhtbFBLBQYAAAAABAAEAPcAAACNAwAAAAA=&#10;">
                  <v:imagedata r:id="rId22" o:title="Rugby-Club-Logos" cropleft="5129f" cropright="30396f"/>
                  <v:path arrowok="t"/>
                </v:shape>
                <v:shape id="Picture 13" o:spid="_x0000_s1030" type="#_x0000_t75" alt="http://www.ipswichtouch.com/images/fd_super8s.jpg" style="position:absolute;left:15748;top:381;width:7385;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nmbDAAAA2wAAAA8AAABkcnMvZG93bnJldi54bWxET01LAzEQvQv+hzCCF7HZWhVZmxYpFFvw&#10;YrUFb0My3SzdTJbNuN3++6YgeJvH+5zpfAiN6qlLdWQD41EBithGV3Nl4Ptref8CKgmywyYyGThR&#10;gvns+mqKpYtH/qR+I5XKIZxKNOBF2lLrZD0FTKPYEmduH7uAkmFXadfhMYeHRj8UxbMOWHNu8NjS&#10;wpM9bH6DgWVr+/V2538mTyIfh71d4fvdozG3N8PbKyihQf7Ff+6Vy/MncPklH6Bn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qeZsMAAADbAAAADwAAAAAAAAAAAAAAAACf&#10;AgAAZHJzL2Rvd25yZXYueG1sUEsFBgAAAAAEAAQA9wAAAI8DAAAAAA==&#10;">
                  <v:imagedata r:id="rId23" o:title="fd_super8s" croptop="9060f" cropbottom="6042f" cropleft="14109f" cropright="35968f"/>
                  <v:path arrowok="t"/>
                </v:shape>
                <v:shape id="Picture 14" o:spid="_x0000_s1031" type="#_x0000_t75" alt="https://scontent.cdninstagram.com/t51.2885-19/s150x150/12407353_1026992384027817_1446811534_a.jpg" style="position:absolute;left:12192;top:11303;width:11239;height:5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1yLBAAAA2wAAAA8AAABkcnMvZG93bnJldi54bWxET9tqAjEQfRf8hzCCb5qtqNitUWqLIIjX&#10;Fvo63Ux3l24mSxJ1/XsjCL7N4VxnOm9MJc7kfGlZwUs/AUGcWV1yruD7a9mbgPABWWNlmRRcycN8&#10;1m5NMdX2wgc6H0MuYgj7FBUUIdSplD4ryKDv25o4cn/WGQwRulxqh5cYbio5SJKxNFhybCiwpo+C&#10;sv/jySg4bH8W+YSubjXabavNr3Wv+8+1Ut1O8/4GIlATnuKHe6Xj/CHcf4kH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W1yLBAAAA2wAAAA8AAAAAAAAAAAAAAAAAnwIA&#10;AGRycy9kb3ducmV2LnhtbFBLBQYAAAAABAAEAPcAAACNAwAAAAA=&#10;">
                  <v:imagedata r:id="rId24" o:title="12407353_1026992384027817_1446811534_a" croptop="9785f" cropbottom="21036f"/>
                  <v:path arrowok="t"/>
                </v:shape>
                <w10:wrap type="through" anchorx="margin"/>
              </v:group>
            </w:pict>
          </mc:Fallback>
        </mc:AlternateContent>
      </w:r>
    </w:p>
    <w:p w14:paraId="7A7B364F" w14:textId="74977BA8" w:rsidR="007D0978" w:rsidRDefault="007D0978" w:rsidP="00B63300">
      <w:pPr>
        <w:jc w:val="center"/>
        <w:rPr>
          <w:rFonts w:cstheme="minorHAnsi"/>
        </w:rPr>
      </w:pPr>
    </w:p>
    <w:p w14:paraId="79B2F8EE" w14:textId="6E42FFD0" w:rsidR="00475DEC" w:rsidRDefault="00475DEC" w:rsidP="00475DEC">
      <w:pPr>
        <w:pStyle w:val="Heading1"/>
        <w:spacing w:before="120" w:line="240" w:lineRule="auto"/>
      </w:pPr>
      <w:r>
        <w:rPr>
          <w:noProof/>
          <w:lang w:eastAsia="en-AU"/>
        </w:rPr>
        <w:lastRenderedPageBreak/>
        <mc:AlternateContent>
          <mc:Choice Requires="wps">
            <w:drawing>
              <wp:anchor distT="182880" distB="182880" distL="274320" distR="274320" simplePos="0" relativeHeight="251692032" behindDoc="0" locked="0" layoutInCell="1" allowOverlap="0" wp14:anchorId="66DD39FF" wp14:editId="5258483E">
                <wp:simplePos x="0" y="0"/>
                <wp:positionH relativeFrom="margin">
                  <wp:posOffset>5304790</wp:posOffset>
                </wp:positionH>
                <wp:positionV relativeFrom="margin">
                  <wp:posOffset>53975</wp:posOffset>
                </wp:positionV>
                <wp:extent cx="1838960" cy="8526780"/>
                <wp:effectExtent l="0" t="0" r="8890" b="76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852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34353" w14:textId="3A5F8829" w:rsidR="0085565F" w:rsidRDefault="00493355" w:rsidP="0085565F">
                            <w:pPr>
                              <w:pStyle w:val="ContactHeading"/>
                              <w:rPr>
                                <w:rFonts w:asciiTheme="minorHAnsi" w:hAnsiTheme="minorHAnsi"/>
                                <w:color w:val="auto"/>
                                <w:sz w:val="20"/>
                              </w:rPr>
                            </w:pPr>
                            <w:r>
                              <w:t>Pilates</w:t>
                            </w:r>
                            <w:r w:rsidR="009B60A3">
                              <w:t xml:space="preserve"> &amp; Hydrotherapy</w:t>
                            </w:r>
                            <w:r>
                              <w:t xml:space="preserve">: </w:t>
                            </w:r>
                            <w:r w:rsidR="0085565F">
                              <w:br/>
                            </w:r>
                            <w:r w:rsidR="009B60A3">
                              <w:rPr>
                                <w:rFonts w:asciiTheme="minorHAnsi" w:hAnsiTheme="minorHAnsi"/>
                                <w:color w:val="auto"/>
                                <w:sz w:val="20"/>
                              </w:rPr>
                              <w:t xml:space="preserve">We offer 13 </w:t>
                            </w:r>
                            <w:proofErr w:type="spellStart"/>
                            <w:r w:rsidR="009B60A3">
                              <w:rPr>
                                <w:rFonts w:asciiTheme="minorHAnsi" w:hAnsiTheme="minorHAnsi"/>
                                <w:color w:val="auto"/>
                                <w:sz w:val="20"/>
                              </w:rPr>
                              <w:t>pilates</w:t>
                            </w:r>
                            <w:proofErr w:type="spellEnd"/>
                            <w:r w:rsidR="000438F5">
                              <w:rPr>
                                <w:rFonts w:asciiTheme="minorHAnsi" w:hAnsiTheme="minorHAnsi"/>
                                <w:color w:val="auto"/>
                                <w:sz w:val="20"/>
                              </w:rPr>
                              <w:t xml:space="preserve"> classes</w:t>
                            </w:r>
                            <w:r w:rsidR="009B60A3">
                              <w:rPr>
                                <w:rFonts w:asciiTheme="minorHAnsi" w:hAnsiTheme="minorHAnsi"/>
                                <w:color w:val="auto"/>
                                <w:sz w:val="20"/>
                              </w:rPr>
                              <w:t xml:space="preserve"> </w:t>
                            </w:r>
                            <w:r w:rsidR="000438F5">
                              <w:rPr>
                                <w:rFonts w:asciiTheme="minorHAnsi" w:hAnsiTheme="minorHAnsi"/>
                                <w:color w:val="auto"/>
                                <w:sz w:val="20"/>
                              </w:rPr>
                              <w:t xml:space="preserve">weekly and hydrotherapy sessions </w:t>
                            </w:r>
                            <w:r w:rsidR="009B60A3">
                              <w:rPr>
                                <w:rFonts w:asciiTheme="minorHAnsi" w:hAnsiTheme="minorHAnsi"/>
                                <w:color w:val="auto"/>
                                <w:sz w:val="20"/>
                              </w:rPr>
                              <w:t xml:space="preserve">at McMahons Swim Factory </w:t>
                            </w:r>
                            <w:r w:rsidR="000438F5">
                              <w:rPr>
                                <w:rFonts w:asciiTheme="minorHAnsi" w:hAnsiTheme="minorHAnsi"/>
                                <w:color w:val="auto"/>
                                <w:sz w:val="20"/>
                              </w:rPr>
                              <w:t xml:space="preserve">on </w:t>
                            </w:r>
                            <w:r w:rsidR="009B60A3">
                              <w:rPr>
                                <w:rFonts w:asciiTheme="minorHAnsi" w:hAnsiTheme="minorHAnsi"/>
                                <w:color w:val="auto"/>
                                <w:sz w:val="20"/>
                              </w:rPr>
                              <w:t xml:space="preserve">Tuesday and Friday mornings. Please consult your physiotherapist or our reception staff for details. </w:t>
                            </w:r>
                          </w:p>
                          <w:p w14:paraId="7C813859" w14:textId="045BB3A2" w:rsidR="0053212D" w:rsidRDefault="0053212D" w:rsidP="00C902B0">
                            <w:pPr>
                              <w:pStyle w:val="ContactHeading"/>
                            </w:pPr>
                            <w:r>
                              <w:rPr>
                                <w:noProof/>
                                <w:lang w:eastAsia="en-AU"/>
                              </w:rPr>
                              <w:drawing>
                                <wp:inline distT="0" distB="0" distL="0" distR="0" wp14:anchorId="4D0706B9" wp14:editId="5B7510E6">
                                  <wp:extent cx="1744018" cy="1915886"/>
                                  <wp:effectExtent l="0" t="0" r="8890" b="8255"/>
                                  <wp:docPr id="5" name="Picture 5" descr="Image result for sore knee have you tried icing i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re knee have you tried icing it carto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2479" cy="1969122"/>
                                          </a:xfrm>
                                          <a:prstGeom prst="rect">
                                            <a:avLst/>
                                          </a:prstGeom>
                                          <a:noFill/>
                                          <a:ln>
                                            <a:noFill/>
                                          </a:ln>
                                        </pic:spPr>
                                      </pic:pic>
                                    </a:graphicData>
                                  </a:graphic>
                                </wp:inline>
                              </w:drawing>
                            </w:r>
                          </w:p>
                          <w:p w14:paraId="43314423" w14:textId="77777777" w:rsidR="000438F5" w:rsidRDefault="00967473" w:rsidP="00C902B0">
                            <w:pPr>
                              <w:pStyle w:val="ContactHeading"/>
                              <w:rPr>
                                <w:rFonts w:asciiTheme="minorHAnsi" w:hAnsiTheme="minorHAnsi"/>
                                <w:color w:val="auto"/>
                                <w:sz w:val="20"/>
                              </w:rPr>
                            </w:pPr>
                            <w:r>
                              <w:t>Gift Vouchers</w:t>
                            </w:r>
                            <w:proofErr w:type="gramStart"/>
                            <w:r>
                              <w:t>:</w:t>
                            </w:r>
                            <w:proofErr w:type="gramEnd"/>
                            <w:r>
                              <w:br/>
                            </w:r>
                            <w:r>
                              <w:rPr>
                                <w:rFonts w:asciiTheme="minorHAnsi" w:hAnsiTheme="minorHAnsi"/>
                                <w:color w:val="auto"/>
                                <w:sz w:val="20"/>
                              </w:rPr>
                              <w:t xml:space="preserve">Can’t think of that perfect gift for your special someone? </w:t>
                            </w:r>
                            <w:r w:rsidR="00DE4601">
                              <w:rPr>
                                <w:rFonts w:asciiTheme="minorHAnsi" w:hAnsiTheme="minorHAnsi"/>
                                <w:color w:val="auto"/>
                                <w:sz w:val="20"/>
                              </w:rPr>
                              <w:t xml:space="preserve"> </w:t>
                            </w:r>
                            <w:r>
                              <w:rPr>
                                <w:rFonts w:asciiTheme="minorHAnsi" w:hAnsiTheme="minorHAnsi"/>
                                <w:color w:val="auto"/>
                                <w:sz w:val="20"/>
                              </w:rPr>
                              <w:t xml:space="preserve">Why not give them a gift voucher that they can use </w:t>
                            </w:r>
                            <w:r w:rsidR="00DE4601">
                              <w:rPr>
                                <w:rFonts w:asciiTheme="minorHAnsi" w:hAnsiTheme="minorHAnsi"/>
                                <w:color w:val="auto"/>
                                <w:sz w:val="20"/>
                              </w:rPr>
                              <w:t>for</w:t>
                            </w:r>
                            <w:r>
                              <w:rPr>
                                <w:rFonts w:asciiTheme="minorHAnsi" w:hAnsiTheme="minorHAnsi"/>
                                <w:color w:val="auto"/>
                                <w:sz w:val="20"/>
                              </w:rPr>
                              <w:t xml:space="preserve"> a massage or a Pilates class? </w:t>
                            </w:r>
                          </w:p>
                          <w:p w14:paraId="15753FC2" w14:textId="1B39AAD4" w:rsidR="000438F5" w:rsidRDefault="00C902B0" w:rsidP="000438F5">
                            <w:pPr>
                              <w:pStyle w:val="ContactHeading"/>
                              <w:spacing w:before="0" w:after="0"/>
                              <w:rPr>
                                <w:rFonts w:asciiTheme="minorHAnsi" w:hAnsiTheme="minorHAnsi"/>
                                <w:color w:val="auto"/>
                                <w:sz w:val="20"/>
                              </w:rPr>
                            </w:pPr>
                            <w:r>
                              <w:t>Available Services</w:t>
                            </w:r>
                            <w:r w:rsidR="000438F5">
                              <w:t>:</w:t>
                            </w:r>
                          </w:p>
                          <w:p w14:paraId="47AA9D04" w14:textId="4E1BB949"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Physiotherapy</w:t>
                            </w:r>
                          </w:p>
                          <w:p w14:paraId="3D5F0402" w14:textId="514F0E33"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Exercise Physiology</w:t>
                            </w:r>
                          </w:p>
                          <w:p w14:paraId="3235B434" w14:textId="24A6E4E8"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Psychology</w:t>
                            </w:r>
                          </w:p>
                          <w:p w14:paraId="60E0A1AA" w14:textId="20806260"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Speech Pathology</w:t>
                            </w:r>
                          </w:p>
                          <w:p w14:paraId="31A84C35" w14:textId="6656279B"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Massage Therapy</w:t>
                            </w:r>
                          </w:p>
                          <w:p w14:paraId="784ABD89" w14:textId="123A4273"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Occupational Therapy</w:t>
                            </w:r>
                          </w:p>
                          <w:p w14:paraId="295935A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Hand therapy</w:t>
                            </w:r>
                          </w:p>
                          <w:p w14:paraId="21A6D25A" w14:textId="77777777" w:rsidR="00984838" w:rsidRDefault="00984838" w:rsidP="00984838">
                            <w:pPr>
                              <w:pStyle w:val="ContactHeading"/>
                              <w:numPr>
                                <w:ilvl w:val="0"/>
                                <w:numId w:val="13"/>
                              </w:numPr>
                              <w:spacing w:before="0" w:after="0"/>
                              <w:rPr>
                                <w:rFonts w:asciiTheme="minorHAnsi" w:hAnsiTheme="minorHAnsi"/>
                                <w:color w:val="auto"/>
                                <w:sz w:val="20"/>
                              </w:rPr>
                            </w:pPr>
                            <w:r>
                              <w:rPr>
                                <w:rFonts w:asciiTheme="minorHAnsi" w:hAnsiTheme="minorHAnsi"/>
                                <w:color w:val="auto"/>
                                <w:sz w:val="20"/>
                              </w:rPr>
                              <w:t>Wound management</w:t>
                            </w:r>
                          </w:p>
                          <w:p w14:paraId="189B2C0A" w14:textId="77777777" w:rsidR="00984838" w:rsidRDefault="00984838" w:rsidP="00984838">
                            <w:pPr>
                              <w:pStyle w:val="ContactHeading"/>
                              <w:numPr>
                                <w:ilvl w:val="0"/>
                                <w:numId w:val="13"/>
                              </w:numPr>
                              <w:spacing w:before="0" w:after="0"/>
                              <w:rPr>
                                <w:rFonts w:asciiTheme="minorHAnsi" w:hAnsiTheme="minorHAnsi"/>
                                <w:color w:val="auto"/>
                                <w:sz w:val="20"/>
                              </w:rPr>
                            </w:pPr>
                            <w:r>
                              <w:rPr>
                                <w:rFonts w:asciiTheme="minorHAnsi" w:hAnsiTheme="minorHAnsi"/>
                                <w:color w:val="auto"/>
                                <w:sz w:val="20"/>
                              </w:rPr>
                              <w:t>Custom made splints</w:t>
                            </w:r>
                          </w:p>
                          <w:p w14:paraId="23351E44" w14:textId="14AF67D0" w:rsidR="00984838" w:rsidRDefault="00984838" w:rsidP="00984838">
                            <w:pPr>
                              <w:pStyle w:val="ContactHeading"/>
                              <w:numPr>
                                <w:ilvl w:val="0"/>
                                <w:numId w:val="13"/>
                              </w:numPr>
                              <w:spacing w:before="0" w:after="0"/>
                              <w:rPr>
                                <w:rFonts w:asciiTheme="minorHAnsi" w:hAnsiTheme="minorHAnsi"/>
                                <w:color w:val="auto"/>
                                <w:sz w:val="20"/>
                              </w:rPr>
                            </w:pPr>
                            <w:r>
                              <w:rPr>
                                <w:rFonts w:asciiTheme="minorHAnsi" w:hAnsiTheme="minorHAnsi"/>
                                <w:color w:val="auto"/>
                                <w:sz w:val="20"/>
                              </w:rPr>
                              <w:t>Cas</w:t>
                            </w:r>
                            <w:r w:rsidR="00AE562E">
                              <w:rPr>
                                <w:rFonts w:asciiTheme="minorHAnsi" w:hAnsiTheme="minorHAnsi"/>
                                <w:color w:val="auto"/>
                                <w:sz w:val="20"/>
                              </w:rPr>
                              <w:t>t</w:t>
                            </w:r>
                            <w:r>
                              <w:rPr>
                                <w:rFonts w:asciiTheme="minorHAnsi" w:hAnsiTheme="minorHAnsi"/>
                                <w:color w:val="auto"/>
                                <w:sz w:val="20"/>
                              </w:rPr>
                              <w:t xml:space="preserve"> removal</w:t>
                            </w:r>
                          </w:p>
                          <w:p w14:paraId="0D3DD63D" w14:textId="67A31336"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Dietetics</w:t>
                            </w:r>
                          </w:p>
                          <w:p w14:paraId="18509CFB" w14:textId="7624EA23"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Podiatry</w:t>
                            </w:r>
                          </w:p>
                          <w:p w14:paraId="2954A4E8" w14:textId="77777777" w:rsidR="00984838" w:rsidRDefault="00A4686A" w:rsidP="00984838">
                            <w:pPr>
                              <w:pStyle w:val="ContactHeading"/>
                              <w:spacing w:before="0" w:after="0"/>
                              <w:rPr>
                                <w:rFonts w:asciiTheme="minorHAnsi" w:hAnsiTheme="minorHAnsi"/>
                                <w:color w:val="auto"/>
                                <w:sz w:val="20"/>
                              </w:rPr>
                            </w:pPr>
                            <w:r w:rsidRPr="00984838">
                              <w:rPr>
                                <w:rFonts w:asciiTheme="minorHAnsi" w:hAnsiTheme="minorHAnsi"/>
                                <w:color w:val="auto"/>
                                <w:sz w:val="20"/>
                              </w:rPr>
                              <w:t>S</w:t>
                            </w:r>
                            <w:r w:rsidR="00EA14F2" w:rsidRPr="00984838">
                              <w:rPr>
                                <w:rFonts w:asciiTheme="minorHAnsi" w:hAnsiTheme="minorHAnsi"/>
                                <w:color w:val="auto"/>
                                <w:sz w:val="20"/>
                              </w:rPr>
                              <w:t>ports trainer</w:t>
                            </w:r>
                            <w:r w:rsidR="008344C5" w:rsidRPr="00984838">
                              <w:rPr>
                                <w:rFonts w:asciiTheme="minorHAnsi" w:hAnsiTheme="minorHAnsi"/>
                                <w:color w:val="auto"/>
                                <w:sz w:val="20"/>
                              </w:rPr>
                              <w:t>s evenings</w:t>
                            </w:r>
                          </w:p>
                          <w:p w14:paraId="557AED8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Pilates</w:t>
                            </w:r>
                          </w:p>
                          <w:p w14:paraId="336E5841"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Hydrotherapy</w:t>
                            </w:r>
                          </w:p>
                          <w:p w14:paraId="01A427F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 xml:space="preserve">Sports taping </w:t>
                            </w:r>
                          </w:p>
                          <w:p w14:paraId="5689168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Gym visits</w:t>
                            </w:r>
                          </w:p>
                          <w:p w14:paraId="77EB29B2" w14:textId="36D98570" w:rsidR="00A4686A" w:rsidRP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Home visits</w:t>
                            </w:r>
                            <w:r w:rsidR="00A4686A" w:rsidRPr="00984838">
                              <w:rPr>
                                <w:rFonts w:asciiTheme="minorHAnsi" w:hAnsiTheme="minorHAnsi"/>
                                <w:color w:val="auto"/>
                                <w:sz w:val="20"/>
                              </w:rPr>
                              <w:br/>
                              <w:t>Splints, braces, walking aids</w:t>
                            </w:r>
                          </w:p>
                          <w:p w14:paraId="13AB9338" w14:textId="77777777" w:rsidR="008344C5" w:rsidRPr="008344C5" w:rsidRDefault="008344C5" w:rsidP="00A4686A">
                            <w:pPr>
                              <w:pStyle w:val="ContactHeading"/>
                              <w:rPr>
                                <w:rFonts w:asciiTheme="minorHAnsi" w:hAnsiTheme="minorHAnsi"/>
                              </w:rPr>
                            </w:pPr>
                          </w:p>
                          <w:p w14:paraId="383B8111" w14:textId="77777777" w:rsidR="008344C5" w:rsidRPr="008344C5" w:rsidRDefault="008344C5" w:rsidP="008344C5">
                            <w:pPr>
                              <w:pStyle w:val="ContactHeading"/>
                              <w:ind w:left="501"/>
                              <w:jc w:val="both"/>
                              <w:rPr>
                                <w:rFonts w:asciiTheme="minorHAnsi" w:hAnsiTheme="minorHAnsi"/>
                              </w:rPr>
                            </w:pPr>
                          </w:p>
                          <w:p w14:paraId="5DD34C14" w14:textId="77777777" w:rsidR="008344C5" w:rsidRDefault="008344C5" w:rsidP="008344C5">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39FF" id="Text Box 3" o:spid="_x0000_s1029" type="#_x0000_t202" style="position:absolute;margin-left:417.7pt;margin-top:4.25pt;width:144.8pt;height:671.4pt;z-index:25169203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" o:allowoverlap="f" filled="f" stroked="f" strokeweight=".5pt">
                <v:path arrowok="t"/>
                <v:textbox inset="0,0,0,0">
                  <w:txbxContent>
                    <w:p w14:paraId="64534353" w14:textId="3A5F8829" w:rsidR="0085565F" w:rsidRDefault="00493355" w:rsidP="0085565F">
                      <w:pPr>
                        <w:pStyle w:val="ContactHeading"/>
                        <w:rPr>
                          <w:rFonts w:asciiTheme="minorHAnsi" w:hAnsiTheme="minorHAnsi"/>
                          <w:color w:val="auto"/>
                          <w:sz w:val="20"/>
                        </w:rPr>
                      </w:pPr>
                      <w:r>
                        <w:t>Pilates</w:t>
                      </w:r>
                      <w:r w:rsidR="009B60A3">
                        <w:t xml:space="preserve"> &amp; Hydrotherapy</w:t>
                      </w:r>
                      <w:r>
                        <w:t xml:space="preserve">: </w:t>
                      </w:r>
                      <w:r w:rsidR="0085565F">
                        <w:br/>
                      </w:r>
                      <w:r w:rsidR="009B60A3">
                        <w:rPr>
                          <w:rFonts w:asciiTheme="minorHAnsi" w:hAnsiTheme="minorHAnsi"/>
                          <w:color w:val="auto"/>
                          <w:sz w:val="20"/>
                        </w:rPr>
                        <w:t xml:space="preserve">We offer 13 </w:t>
                      </w:r>
                      <w:proofErr w:type="spellStart"/>
                      <w:r w:rsidR="009B60A3">
                        <w:rPr>
                          <w:rFonts w:asciiTheme="minorHAnsi" w:hAnsiTheme="minorHAnsi"/>
                          <w:color w:val="auto"/>
                          <w:sz w:val="20"/>
                        </w:rPr>
                        <w:t>pilates</w:t>
                      </w:r>
                      <w:proofErr w:type="spellEnd"/>
                      <w:r w:rsidR="000438F5">
                        <w:rPr>
                          <w:rFonts w:asciiTheme="minorHAnsi" w:hAnsiTheme="minorHAnsi"/>
                          <w:color w:val="auto"/>
                          <w:sz w:val="20"/>
                        </w:rPr>
                        <w:t xml:space="preserve"> classes</w:t>
                      </w:r>
                      <w:r w:rsidR="009B60A3">
                        <w:rPr>
                          <w:rFonts w:asciiTheme="minorHAnsi" w:hAnsiTheme="minorHAnsi"/>
                          <w:color w:val="auto"/>
                          <w:sz w:val="20"/>
                        </w:rPr>
                        <w:t xml:space="preserve"> </w:t>
                      </w:r>
                      <w:r w:rsidR="000438F5">
                        <w:rPr>
                          <w:rFonts w:asciiTheme="minorHAnsi" w:hAnsiTheme="minorHAnsi"/>
                          <w:color w:val="auto"/>
                          <w:sz w:val="20"/>
                        </w:rPr>
                        <w:t xml:space="preserve">weekly and hydrotherapy sessions </w:t>
                      </w:r>
                      <w:r w:rsidR="009B60A3">
                        <w:rPr>
                          <w:rFonts w:asciiTheme="minorHAnsi" w:hAnsiTheme="minorHAnsi"/>
                          <w:color w:val="auto"/>
                          <w:sz w:val="20"/>
                        </w:rPr>
                        <w:t xml:space="preserve">at McMahons Swim Factory </w:t>
                      </w:r>
                      <w:r w:rsidR="000438F5">
                        <w:rPr>
                          <w:rFonts w:asciiTheme="minorHAnsi" w:hAnsiTheme="minorHAnsi"/>
                          <w:color w:val="auto"/>
                          <w:sz w:val="20"/>
                        </w:rPr>
                        <w:t xml:space="preserve">on </w:t>
                      </w:r>
                      <w:r w:rsidR="009B60A3">
                        <w:rPr>
                          <w:rFonts w:asciiTheme="minorHAnsi" w:hAnsiTheme="minorHAnsi"/>
                          <w:color w:val="auto"/>
                          <w:sz w:val="20"/>
                        </w:rPr>
                        <w:t xml:space="preserve">Tuesday and Friday mornings. Please consult your physiotherapist or our reception staff for details. </w:t>
                      </w:r>
                    </w:p>
                    <w:p w14:paraId="7C813859" w14:textId="045BB3A2" w:rsidR="0053212D" w:rsidRDefault="0053212D" w:rsidP="00C902B0">
                      <w:pPr>
                        <w:pStyle w:val="ContactHeading"/>
                      </w:pPr>
                      <w:r>
                        <w:rPr>
                          <w:noProof/>
                          <w:lang w:val="en-US" w:eastAsia="en-US"/>
                        </w:rPr>
                        <w:drawing>
                          <wp:inline distT="0" distB="0" distL="0" distR="0" wp14:anchorId="4D0706B9" wp14:editId="5B7510E6">
                            <wp:extent cx="1744018" cy="1915886"/>
                            <wp:effectExtent l="0" t="0" r="8890" b="8255"/>
                            <wp:docPr id="5" name="Picture 5" descr="Image result for sore knee have you tried icing i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re knee have you tried icing it carto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479" cy="1969122"/>
                                    </a:xfrm>
                                    <a:prstGeom prst="rect">
                                      <a:avLst/>
                                    </a:prstGeom>
                                    <a:noFill/>
                                    <a:ln>
                                      <a:noFill/>
                                    </a:ln>
                                  </pic:spPr>
                                </pic:pic>
                              </a:graphicData>
                            </a:graphic>
                          </wp:inline>
                        </w:drawing>
                      </w:r>
                    </w:p>
                    <w:p w14:paraId="43314423" w14:textId="77777777" w:rsidR="000438F5" w:rsidRDefault="00967473" w:rsidP="00C902B0">
                      <w:pPr>
                        <w:pStyle w:val="ContactHeading"/>
                        <w:rPr>
                          <w:rFonts w:asciiTheme="minorHAnsi" w:hAnsiTheme="minorHAnsi"/>
                          <w:color w:val="auto"/>
                          <w:sz w:val="20"/>
                        </w:rPr>
                      </w:pPr>
                      <w:r>
                        <w:t>Gift Vouchers</w:t>
                      </w:r>
                      <w:proofErr w:type="gramStart"/>
                      <w:r>
                        <w:t>:</w:t>
                      </w:r>
                      <w:proofErr w:type="gramEnd"/>
                      <w:r>
                        <w:br/>
                      </w:r>
                      <w:r>
                        <w:rPr>
                          <w:rFonts w:asciiTheme="minorHAnsi" w:hAnsiTheme="minorHAnsi"/>
                          <w:color w:val="auto"/>
                          <w:sz w:val="20"/>
                        </w:rPr>
                        <w:t xml:space="preserve">Can’t think of that perfect gift for your special someone? </w:t>
                      </w:r>
                      <w:r w:rsidR="00DE4601">
                        <w:rPr>
                          <w:rFonts w:asciiTheme="minorHAnsi" w:hAnsiTheme="minorHAnsi"/>
                          <w:color w:val="auto"/>
                          <w:sz w:val="20"/>
                        </w:rPr>
                        <w:t xml:space="preserve"> </w:t>
                      </w:r>
                      <w:r>
                        <w:rPr>
                          <w:rFonts w:asciiTheme="minorHAnsi" w:hAnsiTheme="minorHAnsi"/>
                          <w:color w:val="auto"/>
                          <w:sz w:val="20"/>
                        </w:rPr>
                        <w:t xml:space="preserve">Why not give them a gift voucher that they can use </w:t>
                      </w:r>
                      <w:r w:rsidR="00DE4601">
                        <w:rPr>
                          <w:rFonts w:asciiTheme="minorHAnsi" w:hAnsiTheme="minorHAnsi"/>
                          <w:color w:val="auto"/>
                          <w:sz w:val="20"/>
                        </w:rPr>
                        <w:t>for</w:t>
                      </w:r>
                      <w:r>
                        <w:rPr>
                          <w:rFonts w:asciiTheme="minorHAnsi" w:hAnsiTheme="minorHAnsi"/>
                          <w:color w:val="auto"/>
                          <w:sz w:val="20"/>
                        </w:rPr>
                        <w:t xml:space="preserve"> a massage or a Pilates class? </w:t>
                      </w:r>
                    </w:p>
                    <w:p w14:paraId="15753FC2" w14:textId="1B39AAD4" w:rsidR="000438F5" w:rsidRDefault="00C902B0" w:rsidP="000438F5">
                      <w:pPr>
                        <w:pStyle w:val="ContactHeading"/>
                        <w:spacing w:before="0" w:after="0"/>
                        <w:rPr>
                          <w:rFonts w:asciiTheme="minorHAnsi" w:hAnsiTheme="minorHAnsi"/>
                          <w:color w:val="auto"/>
                          <w:sz w:val="20"/>
                        </w:rPr>
                      </w:pPr>
                      <w:r>
                        <w:t>Available Services</w:t>
                      </w:r>
                      <w:r w:rsidR="000438F5">
                        <w:t>:</w:t>
                      </w:r>
                    </w:p>
                    <w:p w14:paraId="47AA9D04" w14:textId="4E1BB949"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Physiotherapy</w:t>
                      </w:r>
                    </w:p>
                    <w:p w14:paraId="3D5F0402" w14:textId="514F0E33"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Exercise Physiology</w:t>
                      </w:r>
                    </w:p>
                    <w:p w14:paraId="3235B434" w14:textId="24A6E4E8"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Psychology</w:t>
                      </w:r>
                    </w:p>
                    <w:p w14:paraId="60E0A1AA" w14:textId="20806260"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Speech Pathology</w:t>
                      </w:r>
                    </w:p>
                    <w:p w14:paraId="31A84C35" w14:textId="6656279B"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Massage Therapy</w:t>
                      </w:r>
                    </w:p>
                    <w:p w14:paraId="784ABD89" w14:textId="123A4273" w:rsidR="000438F5" w:rsidRDefault="000438F5" w:rsidP="000438F5">
                      <w:pPr>
                        <w:pStyle w:val="ContactHeading"/>
                        <w:spacing w:before="0" w:after="0"/>
                        <w:rPr>
                          <w:rFonts w:asciiTheme="minorHAnsi" w:hAnsiTheme="minorHAnsi"/>
                          <w:color w:val="auto"/>
                          <w:sz w:val="20"/>
                        </w:rPr>
                      </w:pPr>
                      <w:r>
                        <w:rPr>
                          <w:rFonts w:asciiTheme="minorHAnsi" w:hAnsiTheme="minorHAnsi"/>
                          <w:color w:val="auto"/>
                          <w:sz w:val="20"/>
                        </w:rPr>
                        <w:t>Occupational Therapy</w:t>
                      </w:r>
                    </w:p>
                    <w:p w14:paraId="295935A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Hand therapy</w:t>
                      </w:r>
                    </w:p>
                    <w:p w14:paraId="21A6D25A" w14:textId="77777777" w:rsidR="00984838" w:rsidRDefault="00984838" w:rsidP="00984838">
                      <w:pPr>
                        <w:pStyle w:val="ContactHeading"/>
                        <w:numPr>
                          <w:ilvl w:val="0"/>
                          <w:numId w:val="13"/>
                        </w:numPr>
                        <w:spacing w:before="0" w:after="0"/>
                        <w:rPr>
                          <w:rFonts w:asciiTheme="minorHAnsi" w:hAnsiTheme="minorHAnsi"/>
                          <w:color w:val="auto"/>
                          <w:sz w:val="20"/>
                        </w:rPr>
                      </w:pPr>
                      <w:r>
                        <w:rPr>
                          <w:rFonts w:asciiTheme="minorHAnsi" w:hAnsiTheme="minorHAnsi"/>
                          <w:color w:val="auto"/>
                          <w:sz w:val="20"/>
                        </w:rPr>
                        <w:t>Wound management</w:t>
                      </w:r>
                    </w:p>
                    <w:p w14:paraId="189B2C0A" w14:textId="77777777" w:rsidR="00984838" w:rsidRDefault="00984838" w:rsidP="00984838">
                      <w:pPr>
                        <w:pStyle w:val="ContactHeading"/>
                        <w:numPr>
                          <w:ilvl w:val="0"/>
                          <w:numId w:val="13"/>
                        </w:numPr>
                        <w:spacing w:before="0" w:after="0"/>
                        <w:rPr>
                          <w:rFonts w:asciiTheme="minorHAnsi" w:hAnsiTheme="minorHAnsi"/>
                          <w:color w:val="auto"/>
                          <w:sz w:val="20"/>
                        </w:rPr>
                      </w:pPr>
                      <w:r>
                        <w:rPr>
                          <w:rFonts w:asciiTheme="minorHAnsi" w:hAnsiTheme="minorHAnsi"/>
                          <w:color w:val="auto"/>
                          <w:sz w:val="20"/>
                        </w:rPr>
                        <w:t>Custom made splints</w:t>
                      </w:r>
                    </w:p>
                    <w:p w14:paraId="23351E44" w14:textId="14AF67D0" w:rsidR="00984838" w:rsidRDefault="00984838" w:rsidP="00984838">
                      <w:pPr>
                        <w:pStyle w:val="ContactHeading"/>
                        <w:numPr>
                          <w:ilvl w:val="0"/>
                          <w:numId w:val="13"/>
                        </w:numPr>
                        <w:spacing w:before="0" w:after="0"/>
                        <w:rPr>
                          <w:rFonts w:asciiTheme="minorHAnsi" w:hAnsiTheme="minorHAnsi"/>
                          <w:color w:val="auto"/>
                          <w:sz w:val="20"/>
                        </w:rPr>
                      </w:pPr>
                      <w:r>
                        <w:rPr>
                          <w:rFonts w:asciiTheme="minorHAnsi" w:hAnsiTheme="minorHAnsi"/>
                          <w:color w:val="auto"/>
                          <w:sz w:val="20"/>
                        </w:rPr>
                        <w:t>Cas</w:t>
                      </w:r>
                      <w:r w:rsidR="00AE562E">
                        <w:rPr>
                          <w:rFonts w:asciiTheme="minorHAnsi" w:hAnsiTheme="minorHAnsi"/>
                          <w:color w:val="auto"/>
                          <w:sz w:val="20"/>
                        </w:rPr>
                        <w:t>t</w:t>
                      </w:r>
                      <w:bookmarkStart w:id="1" w:name="_GoBack"/>
                      <w:bookmarkEnd w:id="1"/>
                      <w:r>
                        <w:rPr>
                          <w:rFonts w:asciiTheme="minorHAnsi" w:hAnsiTheme="minorHAnsi"/>
                          <w:color w:val="auto"/>
                          <w:sz w:val="20"/>
                        </w:rPr>
                        <w:t xml:space="preserve"> removal</w:t>
                      </w:r>
                    </w:p>
                    <w:p w14:paraId="0D3DD63D" w14:textId="67A31336"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Dietetics</w:t>
                      </w:r>
                    </w:p>
                    <w:p w14:paraId="18509CFB" w14:textId="7624EA23"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Podiatry</w:t>
                      </w:r>
                    </w:p>
                    <w:p w14:paraId="2954A4E8" w14:textId="77777777" w:rsidR="00984838" w:rsidRDefault="00A4686A" w:rsidP="00984838">
                      <w:pPr>
                        <w:pStyle w:val="ContactHeading"/>
                        <w:spacing w:before="0" w:after="0"/>
                        <w:rPr>
                          <w:rFonts w:asciiTheme="minorHAnsi" w:hAnsiTheme="minorHAnsi"/>
                          <w:color w:val="auto"/>
                          <w:sz w:val="20"/>
                        </w:rPr>
                      </w:pPr>
                      <w:r w:rsidRPr="00984838">
                        <w:rPr>
                          <w:rFonts w:asciiTheme="minorHAnsi" w:hAnsiTheme="minorHAnsi"/>
                          <w:color w:val="auto"/>
                          <w:sz w:val="20"/>
                        </w:rPr>
                        <w:t>S</w:t>
                      </w:r>
                      <w:r w:rsidR="00EA14F2" w:rsidRPr="00984838">
                        <w:rPr>
                          <w:rFonts w:asciiTheme="minorHAnsi" w:hAnsiTheme="minorHAnsi"/>
                          <w:color w:val="auto"/>
                          <w:sz w:val="20"/>
                        </w:rPr>
                        <w:t>ports trainer</w:t>
                      </w:r>
                      <w:r w:rsidR="008344C5" w:rsidRPr="00984838">
                        <w:rPr>
                          <w:rFonts w:asciiTheme="minorHAnsi" w:hAnsiTheme="minorHAnsi"/>
                          <w:color w:val="auto"/>
                          <w:sz w:val="20"/>
                        </w:rPr>
                        <w:t>s evenings</w:t>
                      </w:r>
                    </w:p>
                    <w:p w14:paraId="557AED8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Pilates</w:t>
                      </w:r>
                    </w:p>
                    <w:p w14:paraId="336E5841"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Hydrotherapy</w:t>
                      </w:r>
                    </w:p>
                    <w:p w14:paraId="01A427F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 xml:space="preserve">Sports taping </w:t>
                      </w:r>
                    </w:p>
                    <w:p w14:paraId="5689168D" w14:textId="77777777" w:rsid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Gym visits</w:t>
                      </w:r>
                    </w:p>
                    <w:p w14:paraId="77EB29B2" w14:textId="36D98570" w:rsidR="00A4686A" w:rsidRPr="00984838" w:rsidRDefault="00984838" w:rsidP="00984838">
                      <w:pPr>
                        <w:pStyle w:val="ContactHeading"/>
                        <w:spacing w:before="0" w:after="0"/>
                        <w:rPr>
                          <w:rFonts w:asciiTheme="minorHAnsi" w:hAnsiTheme="minorHAnsi"/>
                          <w:color w:val="auto"/>
                          <w:sz w:val="20"/>
                        </w:rPr>
                      </w:pPr>
                      <w:r>
                        <w:rPr>
                          <w:rFonts w:asciiTheme="minorHAnsi" w:hAnsiTheme="minorHAnsi"/>
                          <w:color w:val="auto"/>
                          <w:sz w:val="20"/>
                        </w:rPr>
                        <w:t>Home visits</w:t>
                      </w:r>
                      <w:r w:rsidR="00A4686A" w:rsidRPr="00984838">
                        <w:rPr>
                          <w:rFonts w:asciiTheme="minorHAnsi" w:hAnsiTheme="minorHAnsi"/>
                          <w:color w:val="auto"/>
                          <w:sz w:val="20"/>
                        </w:rPr>
                        <w:br/>
                        <w:t>Splints, braces, walking aids</w:t>
                      </w:r>
                    </w:p>
                    <w:p w14:paraId="13AB9338" w14:textId="77777777" w:rsidR="008344C5" w:rsidRPr="008344C5" w:rsidRDefault="008344C5" w:rsidP="00A4686A">
                      <w:pPr>
                        <w:pStyle w:val="ContactHeading"/>
                        <w:rPr>
                          <w:rFonts w:asciiTheme="minorHAnsi" w:hAnsiTheme="minorHAnsi"/>
                        </w:rPr>
                      </w:pPr>
                    </w:p>
                    <w:p w14:paraId="383B8111" w14:textId="77777777" w:rsidR="008344C5" w:rsidRPr="008344C5" w:rsidRDefault="008344C5" w:rsidP="008344C5">
                      <w:pPr>
                        <w:pStyle w:val="ContactHeading"/>
                        <w:ind w:left="501"/>
                        <w:jc w:val="both"/>
                        <w:rPr>
                          <w:rFonts w:asciiTheme="minorHAnsi" w:hAnsiTheme="minorHAnsi"/>
                        </w:rPr>
                      </w:pPr>
                    </w:p>
                    <w:p w14:paraId="5DD34C14" w14:textId="77777777" w:rsidR="008344C5" w:rsidRDefault="008344C5" w:rsidP="008344C5">
                      <w:pPr>
                        <w:pStyle w:val="NoSpacing"/>
                      </w:pPr>
                    </w:p>
                  </w:txbxContent>
                </v:textbox>
                <w10:wrap type="square" anchorx="margin" anchory="margin"/>
              </v:shape>
            </w:pict>
          </mc:Fallback>
        </mc:AlternateContent>
      </w:r>
      <w:r>
        <w:rPr>
          <w:strike/>
          <w:noProof/>
          <w:lang w:eastAsia="en-AU"/>
        </w:rPr>
        <mc:AlternateContent>
          <mc:Choice Requires="wps">
            <w:drawing>
              <wp:anchor distT="182880" distB="182880" distL="274320" distR="274320" simplePos="0" relativeHeight="251662336" behindDoc="0" locked="0" layoutInCell="1" allowOverlap="0" wp14:anchorId="33C931D5" wp14:editId="1A61FE83">
                <wp:simplePos x="0" y="0"/>
                <wp:positionH relativeFrom="margin">
                  <wp:posOffset>-292100</wp:posOffset>
                </wp:positionH>
                <wp:positionV relativeFrom="margin">
                  <wp:posOffset>50165</wp:posOffset>
                </wp:positionV>
                <wp:extent cx="1854200" cy="8046720"/>
                <wp:effectExtent l="0" t="0" r="0" b="50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804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22BC9" w14:textId="77777777" w:rsidR="004762DB" w:rsidRDefault="002A4218">
                            <w:pPr>
                              <w:pStyle w:val="ContactHeading"/>
                            </w:pPr>
                            <w:r>
                              <w:t>C</w:t>
                            </w:r>
                            <w:r w:rsidR="00265930">
                              <w:t>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text/>
                            </w:sdtPr>
                            <w:sdtEndPr>
                              <w:rPr>
                                <w:rStyle w:val="Strong"/>
                              </w:rPr>
                            </w:sdtEndPr>
                            <w:sdtContent>
                              <w:p w14:paraId="33069337" w14:textId="77777777" w:rsidR="004762DB" w:rsidRDefault="00870B64">
                                <w:pPr>
                                  <w:pStyle w:val="ContactInfo"/>
                                  <w:rPr>
                                    <w:rStyle w:val="Strong"/>
                                  </w:rPr>
                                </w:pPr>
                                <w:r>
                                  <w:rPr>
                                    <w:rStyle w:val="Strong"/>
                                  </w:rPr>
                                  <w:t>Physioactive</w:t>
                                </w:r>
                              </w:p>
                            </w:sdtContent>
                          </w:sdt>
                          <w:sdt>
                            <w:sdtPr>
                              <w:alias w:val="Company Address"/>
                              <w:tag w:val=""/>
                              <w:id w:val="-893959507"/>
                              <w:dataBinding w:prefixMappings="xmlns:ns0='http://schemas.microsoft.com/office/2006/coverPageProps' " w:xpath="/ns0:CoverPageProperties[1]/ns0:CompanyAddress[1]" w:storeItemID="{55AF091B-3C7A-41E3-B477-F2FDAA23CFDA}"/>
                              <w:text w:multiLine="1"/>
                            </w:sdtPr>
                            <w:sdtEndPr/>
                            <w:sdtContent>
                              <w:p w14:paraId="1E4A6C9D" w14:textId="5290668A" w:rsidR="004762DB" w:rsidRDefault="000438F5">
                                <w:pPr>
                                  <w:pStyle w:val="ContactInfo"/>
                                </w:pPr>
                                <w:r>
                                  <w:rPr>
                                    <w:lang w:val="en-US"/>
                                  </w:rPr>
                                  <w:t>1 Gray Street</w:t>
                                </w:r>
                                <w:r>
                                  <w:rPr>
                                    <w:lang w:val="en-US"/>
                                  </w:rPr>
                                  <w:br/>
                                  <w:t>Ipswich QLD 4305</w:t>
                                </w:r>
                              </w:p>
                            </w:sdtContent>
                          </w:sdt>
                          <w:p w14:paraId="28358F64" w14:textId="77777777" w:rsidR="004762DB" w:rsidRDefault="00870B64">
                            <w:pPr>
                              <w:pStyle w:val="ContactInfo"/>
                            </w:pPr>
                            <w:proofErr w:type="spellStart"/>
                            <w:r>
                              <w:t>Ph</w:t>
                            </w:r>
                            <w:proofErr w:type="spellEnd"/>
                            <w:r>
                              <w:t>:(07) 3281 8876</w:t>
                            </w:r>
                          </w:p>
                          <w:p w14:paraId="29CAA654" w14:textId="77777777" w:rsidR="00870B64" w:rsidRDefault="00870B64">
                            <w:pPr>
                              <w:pStyle w:val="ContactInfo"/>
                            </w:pPr>
                            <w:r>
                              <w:t>Fax: (07)3812 1100</w:t>
                            </w:r>
                          </w:p>
                          <w:p w14:paraId="5E5BA46E" w14:textId="77777777" w:rsidR="004762DB" w:rsidRDefault="00870B64">
                            <w:pPr>
                              <w:pStyle w:val="ContactInfo"/>
                            </w:pPr>
                            <w:r>
                              <w:t>mail@physioactive.com.au</w:t>
                            </w:r>
                          </w:p>
                          <w:p w14:paraId="7CBFE779" w14:textId="77777777" w:rsidR="004762DB" w:rsidRPr="00DF7669" w:rsidRDefault="00890383">
                            <w:pPr>
                              <w:pStyle w:val="ContactInfo"/>
                              <w:rPr>
                                <w:color w:val="FF0000"/>
                              </w:rPr>
                            </w:pPr>
                            <w:hyperlink r:id="rId27" w:history="1">
                              <w:r w:rsidR="00180C7F" w:rsidRPr="00DF7669">
                                <w:rPr>
                                  <w:rStyle w:val="Hyperlink"/>
                                  <w:color w:val="FF0000"/>
                                </w:rPr>
                                <w:t>www.physioactive.com.au</w:t>
                              </w:r>
                            </w:hyperlink>
                          </w:p>
                          <w:p w14:paraId="69201327" w14:textId="77777777" w:rsidR="00180C7F" w:rsidRDefault="00180C7F">
                            <w:pPr>
                              <w:pStyle w:val="ContactInfo"/>
                            </w:pPr>
                            <w:r>
                              <w:t>Monday – Friday 7am – 7pm</w:t>
                            </w:r>
                          </w:p>
                          <w:p w14:paraId="0E8BA54C" w14:textId="77777777" w:rsidR="009B19E2" w:rsidRPr="009B19E2" w:rsidRDefault="00180C7F" w:rsidP="009B19E2">
                            <w:pPr>
                              <w:pStyle w:val="ContactInfo"/>
                              <w:rPr>
                                <w:rFonts w:asciiTheme="majorHAnsi" w:hAnsiTheme="majorHAnsi" w:cstheme="majorHAnsi"/>
                              </w:rPr>
                            </w:pPr>
                            <w:r>
                              <w:t>Saturday 8am – 1pm</w:t>
                            </w:r>
                            <w:r w:rsidR="009B19E2">
                              <w:br/>
                            </w:r>
                            <w:r>
                              <w:br/>
                            </w:r>
                            <w:r w:rsidR="009B19E2" w:rsidRPr="009B19E2">
                              <w:rPr>
                                <w:rFonts w:asciiTheme="majorHAnsi" w:hAnsiTheme="majorHAnsi" w:cstheme="majorHAnsi"/>
                                <w:color w:val="0075A2" w:themeColor="accent2" w:themeShade="BF"/>
                                <w:sz w:val="24"/>
                              </w:rPr>
                              <w:t>Pilates Timetable</w:t>
                            </w:r>
                          </w:p>
                          <w:p w14:paraId="28FFFF84" w14:textId="7C51A9B4" w:rsidR="009B19E2" w:rsidRDefault="009B19E2" w:rsidP="009B60A3">
                            <w:pPr>
                              <w:pStyle w:val="ContactInfo"/>
                              <w:rPr>
                                <w:color w:val="auto"/>
                              </w:rPr>
                            </w:pPr>
                            <w:r w:rsidRPr="00E7401F">
                              <w:rPr>
                                <w:color w:val="auto"/>
                              </w:rPr>
                              <w:t>M</w:t>
                            </w:r>
                            <w:r w:rsidR="009B60A3">
                              <w:rPr>
                                <w:color w:val="auto"/>
                              </w:rPr>
                              <w:t xml:space="preserve">onday         </w:t>
                            </w:r>
                            <w:r>
                              <w:rPr>
                                <w:color w:val="auto"/>
                              </w:rPr>
                              <w:t>12:00-12:45pm (R)</w:t>
                            </w:r>
                          </w:p>
                          <w:p w14:paraId="72B324CA" w14:textId="77777777" w:rsidR="009B60A3" w:rsidRDefault="009B19E2" w:rsidP="009B19E2">
                            <w:pPr>
                              <w:pStyle w:val="ContactInfo"/>
                              <w:rPr>
                                <w:color w:val="auto"/>
                              </w:rPr>
                            </w:pPr>
                            <w:r>
                              <w:rPr>
                                <w:color w:val="auto"/>
                              </w:rPr>
                              <w:t xml:space="preserve">                  </w:t>
                            </w:r>
                            <w:r w:rsidR="00AE55A2">
                              <w:rPr>
                                <w:color w:val="auto"/>
                              </w:rPr>
                              <w:t xml:space="preserve">  </w:t>
                            </w:r>
                            <w:r>
                              <w:rPr>
                                <w:color w:val="auto"/>
                              </w:rPr>
                              <w:t xml:space="preserve">     5:00–6:00pm (M)</w:t>
                            </w:r>
                            <w:r>
                              <w:rPr>
                                <w:color w:val="auto"/>
                              </w:rPr>
                              <w:br/>
                              <w:t xml:space="preserve">                  </w:t>
                            </w:r>
                            <w:r w:rsidR="00AE55A2">
                              <w:rPr>
                                <w:color w:val="auto"/>
                              </w:rPr>
                              <w:t xml:space="preserve">   </w:t>
                            </w:r>
                            <w:r>
                              <w:rPr>
                                <w:color w:val="auto"/>
                              </w:rPr>
                              <w:t xml:space="preserve">     6:00–</w:t>
                            </w:r>
                            <w:r w:rsidR="004C0507">
                              <w:rPr>
                                <w:color w:val="auto"/>
                              </w:rPr>
                              <w:t>6:45pm</w:t>
                            </w:r>
                            <w:r>
                              <w:rPr>
                                <w:color w:val="auto"/>
                              </w:rPr>
                              <w:t xml:space="preserve"> (</w:t>
                            </w:r>
                            <w:r w:rsidR="004C0507">
                              <w:rPr>
                                <w:color w:val="auto"/>
                              </w:rPr>
                              <w:t>R</w:t>
                            </w:r>
                            <w:r>
                              <w:rPr>
                                <w:color w:val="auto"/>
                              </w:rPr>
                              <w:t>)</w:t>
                            </w:r>
                          </w:p>
                          <w:p w14:paraId="7FFA29E4" w14:textId="5D975F6E" w:rsidR="009B19E2" w:rsidRDefault="009B19E2" w:rsidP="009B19E2">
                            <w:pPr>
                              <w:pStyle w:val="ContactInfo"/>
                              <w:rPr>
                                <w:color w:val="auto"/>
                              </w:rPr>
                            </w:pPr>
                            <w:r>
                              <w:rPr>
                                <w:color w:val="auto"/>
                              </w:rPr>
                              <w:br/>
                              <w:t xml:space="preserve">Tuesday      </w:t>
                            </w:r>
                            <w:r w:rsidR="00AE55A2">
                              <w:rPr>
                                <w:color w:val="auto"/>
                              </w:rPr>
                              <w:t xml:space="preserve">    </w:t>
                            </w:r>
                            <w:r>
                              <w:rPr>
                                <w:color w:val="auto"/>
                              </w:rPr>
                              <w:t xml:space="preserve">  9:00-9:45am (R)</w:t>
                            </w:r>
                          </w:p>
                          <w:p w14:paraId="3B25FFD9" w14:textId="77777777" w:rsidR="009B19E2" w:rsidRDefault="009B19E2" w:rsidP="009B19E2">
                            <w:pPr>
                              <w:pStyle w:val="ContactInfo"/>
                              <w:rPr>
                                <w:color w:val="auto"/>
                              </w:rPr>
                            </w:pPr>
                            <w:r>
                              <w:rPr>
                                <w:color w:val="auto"/>
                              </w:rPr>
                              <w:t xml:space="preserve">                     </w:t>
                            </w:r>
                            <w:r w:rsidR="00AE55A2">
                              <w:rPr>
                                <w:color w:val="auto"/>
                              </w:rPr>
                              <w:t xml:space="preserve">  </w:t>
                            </w:r>
                            <w:r>
                              <w:rPr>
                                <w:color w:val="auto"/>
                              </w:rPr>
                              <w:t xml:space="preserve">  5:00</w:t>
                            </w:r>
                            <w:r w:rsidRPr="00E7401F">
                              <w:rPr>
                                <w:color w:val="auto"/>
                              </w:rPr>
                              <w:t>–6:00pm</w:t>
                            </w:r>
                            <w:r>
                              <w:rPr>
                                <w:color w:val="auto"/>
                              </w:rPr>
                              <w:t xml:space="preserve"> (M)</w:t>
                            </w:r>
                            <w:r w:rsidRPr="00E7401F">
                              <w:rPr>
                                <w:color w:val="auto"/>
                              </w:rPr>
                              <w:br/>
                            </w:r>
                            <w:r w:rsidRPr="00E7401F">
                              <w:rPr>
                                <w:color w:val="auto"/>
                              </w:rPr>
                              <w:tab/>
                            </w:r>
                            <w:r>
                              <w:rPr>
                                <w:color w:val="auto"/>
                              </w:rPr>
                              <w:t xml:space="preserve">     </w:t>
                            </w:r>
                            <w:r w:rsidR="00AE55A2">
                              <w:rPr>
                                <w:color w:val="auto"/>
                              </w:rPr>
                              <w:t xml:space="preserve">  </w:t>
                            </w:r>
                            <w:r>
                              <w:rPr>
                                <w:color w:val="auto"/>
                              </w:rPr>
                              <w:t xml:space="preserve">   6:00–</w:t>
                            </w:r>
                            <w:r w:rsidRPr="00E7401F">
                              <w:rPr>
                                <w:color w:val="auto"/>
                              </w:rPr>
                              <w:t>7:00pm</w:t>
                            </w:r>
                            <w:r>
                              <w:rPr>
                                <w:color w:val="auto"/>
                              </w:rPr>
                              <w:t xml:space="preserve"> (M)</w:t>
                            </w:r>
                          </w:p>
                          <w:p w14:paraId="79C76D25" w14:textId="77777777" w:rsidR="009B60A3" w:rsidRDefault="009B60A3" w:rsidP="009B19E2">
                            <w:pPr>
                              <w:pStyle w:val="ContactInfo"/>
                              <w:rPr>
                                <w:color w:val="auto"/>
                              </w:rPr>
                            </w:pPr>
                          </w:p>
                          <w:p w14:paraId="3BD4F097" w14:textId="77777777" w:rsidR="009B19E2" w:rsidRDefault="009B19E2" w:rsidP="009B19E2">
                            <w:pPr>
                              <w:pStyle w:val="ContactInfo"/>
                              <w:rPr>
                                <w:color w:val="auto"/>
                              </w:rPr>
                            </w:pPr>
                            <w:proofErr w:type="gramStart"/>
                            <w:r>
                              <w:rPr>
                                <w:color w:val="auto"/>
                              </w:rPr>
                              <w:t>Wednesday  9:00</w:t>
                            </w:r>
                            <w:proofErr w:type="gramEnd"/>
                            <w:r>
                              <w:rPr>
                                <w:color w:val="auto"/>
                              </w:rPr>
                              <w:t>–10:00am (M)</w:t>
                            </w:r>
                          </w:p>
                          <w:p w14:paraId="731E92A4" w14:textId="77777777" w:rsidR="004C0507" w:rsidRDefault="004C0507" w:rsidP="009B19E2">
                            <w:pPr>
                              <w:pStyle w:val="ContactInfo"/>
                              <w:rPr>
                                <w:color w:val="auto"/>
                              </w:rPr>
                            </w:pPr>
                            <w:r>
                              <w:rPr>
                                <w:color w:val="auto"/>
                              </w:rPr>
                              <w:t xml:space="preserve">                       4:00 – 5:00pm (M)</w:t>
                            </w:r>
                          </w:p>
                          <w:p w14:paraId="76EC89D9" w14:textId="77777777" w:rsidR="009B19E2" w:rsidRDefault="009B19E2" w:rsidP="009B19E2">
                            <w:pPr>
                              <w:pStyle w:val="ContactInfo"/>
                              <w:rPr>
                                <w:color w:val="auto"/>
                              </w:rPr>
                            </w:pPr>
                            <w:r>
                              <w:rPr>
                                <w:color w:val="auto"/>
                              </w:rPr>
                              <w:t xml:space="preserve">                    </w:t>
                            </w:r>
                            <w:r w:rsidR="00AE55A2">
                              <w:rPr>
                                <w:color w:val="auto"/>
                              </w:rPr>
                              <w:t xml:space="preserve">  </w:t>
                            </w:r>
                            <w:r>
                              <w:rPr>
                                <w:color w:val="auto"/>
                              </w:rPr>
                              <w:t xml:space="preserve">   5:00–</w:t>
                            </w:r>
                            <w:r w:rsidR="004C0507">
                              <w:rPr>
                                <w:color w:val="auto"/>
                              </w:rPr>
                              <w:t>5:45pm</w:t>
                            </w:r>
                            <w:r>
                              <w:rPr>
                                <w:color w:val="auto"/>
                              </w:rPr>
                              <w:t xml:space="preserve"> (</w:t>
                            </w:r>
                            <w:r w:rsidR="004C0507">
                              <w:rPr>
                                <w:color w:val="auto"/>
                              </w:rPr>
                              <w:t>R</w:t>
                            </w:r>
                            <w:r>
                              <w:rPr>
                                <w:color w:val="auto"/>
                              </w:rPr>
                              <w:t>)</w:t>
                            </w:r>
                          </w:p>
                          <w:p w14:paraId="6B7135CD" w14:textId="77777777" w:rsidR="009B19E2" w:rsidRDefault="009B19E2" w:rsidP="009B19E2">
                            <w:pPr>
                              <w:pStyle w:val="ContactInfo"/>
                              <w:rPr>
                                <w:color w:val="auto"/>
                              </w:rPr>
                            </w:pPr>
                            <w:r>
                              <w:rPr>
                                <w:color w:val="auto"/>
                              </w:rPr>
                              <w:t xml:space="preserve">                     </w:t>
                            </w:r>
                            <w:r w:rsidR="00AE55A2">
                              <w:rPr>
                                <w:color w:val="auto"/>
                              </w:rPr>
                              <w:t xml:space="preserve"> </w:t>
                            </w:r>
                            <w:r>
                              <w:rPr>
                                <w:color w:val="auto"/>
                              </w:rPr>
                              <w:t xml:space="preserve"> 6:00 – 6:45pm (R)</w:t>
                            </w:r>
                          </w:p>
                          <w:p w14:paraId="0E58A53A" w14:textId="77777777" w:rsidR="009B60A3" w:rsidRDefault="009B60A3" w:rsidP="009B19E2">
                            <w:pPr>
                              <w:pStyle w:val="ContactInfo"/>
                              <w:rPr>
                                <w:color w:val="auto"/>
                              </w:rPr>
                            </w:pPr>
                          </w:p>
                          <w:p w14:paraId="7129EFEE" w14:textId="77777777" w:rsidR="009B19E2" w:rsidRDefault="009B19E2" w:rsidP="009B19E2">
                            <w:pPr>
                              <w:pStyle w:val="ContactInfo"/>
                              <w:rPr>
                                <w:color w:val="auto"/>
                              </w:rPr>
                            </w:pPr>
                            <w:r>
                              <w:rPr>
                                <w:color w:val="auto"/>
                              </w:rPr>
                              <w:t xml:space="preserve">Thursday   </w:t>
                            </w:r>
                            <w:r w:rsidR="00AE55A2">
                              <w:rPr>
                                <w:color w:val="auto"/>
                              </w:rPr>
                              <w:t xml:space="preserve">   </w:t>
                            </w:r>
                            <w:r>
                              <w:rPr>
                                <w:color w:val="auto"/>
                              </w:rPr>
                              <w:t xml:space="preserve">  4:45–5:45pm (M)</w:t>
                            </w:r>
                          </w:p>
                          <w:p w14:paraId="70E68467" w14:textId="0AB64A9A" w:rsidR="009B19E2" w:rsidRDefault="00AE55A2" w:rsidP="009B19E2">
                            <w:pPr>
                              <w:pStyle w:val="ContactInfo"/>
                              <w:rPr>
                                <w:color w:val="auto"/>
                              </w:rPr>
                            </w:pPr>
                            <w:r>
                              <w:rPr>
                                <w:color w:val="auto"/>
                              </w:rPr>
                              <w:tab/>
                              <w:t xml:space="preserve">  </w:t>
                            </w:r>
                            <w:r w:rsidR="009B60A3">
                              <w:rPr>
                                <w:color w:val="auto"/>
                              </w:rPr>
                              <w:t xml:space="preserve">  </w:t>
                            </w:r>
                          </w:p>
                          <w:p w14:paraId="3F15FBEE" w14:textId="0AF53449" w:rsidR="009B19E2" w:rsidRDefault="009B19E2" w:rsidP="009B19E2">
                            <w:pPr>
                              <w:pStyle w:val="ContactInfo"/>
                              <w:rPr>
                                <w:color w:val="auto"/>
                              </w:rPr>
                            </w:pPr>
                            <w:r>
                              <w:rPr>
                                <w:color w:val="auto"/>
                              </w:rPr>
                              <w:t>Friday</w:t>
                            </w:r>
                            <w:r>
                              <w:rPr>
                                <w:color w:val="auto"/>
                              </w:rPr>
                              <w:tab/>
                              <w:t xml:space="preserve">    </w:t>
                            </w:r>
                            <w:r w:rsidR="00AE55A2">
                              <w:rPr>
                                <w:color w:val="auto"/>
                              </w:rPr>
                              <w:t xml:space="preserve"> </w:t>
                            </w:r>
                            <w:r>
                              <w:rPr>
                                <w:color w:val="auto"/>
                              </w:rPr>
                              <w:t xml:space="preserve">  </w:t>
                            </w:r>
                            <w:r w:rsidR="009B60A3">
                              <w:rPr>
                                <w:color w:val="auto"/>
                              </w:rPr>
                              <w:t xml:space="preserve">   </w:t>
                            </w:r>
                            <w:r>
                              <w:rPr>
                                <w:color w:val="auto"/>
                              </w:rPr>
                              <w:t>4:00 - 4:45pm (R)</w:t>
                            </w:r>
                          </w:p>
                          <w:p w14:paraId="7BE398B3" w14:textId="6C8FF40E" w:rsidR="009B60A3" w:rsidRDefault="009B60A3" w:rsidP="009B19E2">
                            <w:pPr>
                              <w:pStyle w:val="ContactInfo"/>
                              <w:rPr>
                                <w:color w:val="auto"/>
                              </w:rPr>
                            </w:pPr>
                            <w:r>
                              <w:rPr>
                                <w:color w:val="auto"/>
                              </w:rPr>
                              <w:tab/>
                              <w:t xml:space="preserve">          4:45 – 5:30pm (R)</w:t>
                            </w:r>
                          </w:p>
                          <w:p w14:paraId="05EE7339" w14:textId="77777777" w:rsidR="009B19E2" w:rsidRDefault="00DE4601" w:rsidP="009B19E2">
                            <w:pPr>
                              <w:pStyle w:val="ContactInfo"/>
                              <w:rPr>
                                <w:color w:val="auto"/>
                              </w:rPr>
                            </w:pPr>
                            <w:r>
                              <w:rPr>
                                <w:color w:val="auto"/>
                              </w:rPr>
                              <w:t>M -</w:t>
                            </w:r>
                            <w:r w:rsidR="009B19E2">
                              <w:rPr>
                                <w:color w:val="auto"/>
                              </w:rPr>
                              <w:t xml:space="preserve"> </w:t>
                            </w:r>
                            <w:proofErr w:type="spellStart"/>
                            <w:r w:rsidR="009B19E2">
                              <w:rPr>
                                <w:color w:val="auto"/>
                              </w:rPr>
                              <w:t>Matwork</w:t>
                            </w:r>
                            <w:proofErr w:type="spellEnd"/>
                          </w:p>
                          <w:p w14:paraId="27C71645" w14:textId="77777777" w:rsidR="009B19E2" w:rsidRDefault="009B19E2" w:rsidP="009B19E2">
                            <w:pPr>
                              <w:pStyle w:val="ContactInfo"/>
                              <w:rPr>
                                <w:color w:val="auto"/>
                              </w:rPr>
                            </w:pPr>
                            <w:r>
                              <w:rPr>
                                <w:color w:val="auto"/>
                              </w:rPr>
                              <w:t>R – Reformer</w:t>
                            </w:r>
                          </w:p>
                          <w:p w14:paraId="1BAE1043" w14:textId="77777777" w:rsidR="009B19E2" w:rsidRDefault="009B19E2" w:rsidP="009B19E2">
                            <w:pPr>
                              <w:pStyle w:val="ContactInfo"/>
                              <w:rPr>
                                <w:color w:val="auto"/>
                              </w:rPr>
                            </w:pPr>
                          </w:p>
                          <w:p w14:paraId="7FB2A0D8" w14:textId="77777777" w:rsidR="009B19E2" w:rsidRDefault="009B19E2" w:rsidP="009B19E2">
                            <w:pPr>
                              <w:pStyle w:val="ContactInfo"/>
                              <w:rPr>
                                <w:color w:val="auto"/>
                              </w:rPr>
                            </w:pPr>
                            <w:r>
                              <w:rPr>
                                <w:color w:val="auto"/>
                              </w:rPr>
                              <w:t>Individual Pilates sessions are also available</w:t>
                            </w:r>
                          </w:p>
                          <w:p w14:paraId="02D17BC1" w14:textId="77777777" w:rsidR="004A038F" w:rsidRDefault="00852123" w:rsidP="004A038F">
                            <w:pPr>
                              <w:pStyle w:val="ContactHeading"/>
                            </w:pPr>
                            <w:r>
                              <w:t>H</w:t>
                            </w:r>
                            <w:r w:rsidR="004A038F">
                              <w:t>ydrotherapy Timetable</w:t>
                            </w:r>
                          </w:p>
                          <w:p w14:paraId="39854333" w14:textId="77777777" w:rsidR="004A038F" w:rsidRDefault="004A038F" w:rsidP="004A038F">
                            <w:pPr>
                              <w:pStyle w:val="ContactInfo"/>
                              <w:rPr>
                                <w:color w:val="auto"/>
                              </w:rPr>
                            </w:pPr>
                            <w:r>
                              <w:rPr>
                                <w:color w:val="auto"/>
                              </w:rPr>
                              <w:t>T</w:t>
                            </w:r>
                            <w:r w:rsidRPr="00E7401F">
                              <w:rPr>
                                <w:color w:val="auto"/>
                              </w:rPr>
                              <w:t>uesday</w:t>
                            </w:r>
                            <w:r w:rsidR="009B19E2">
                              <w:rPr>
                                <w:color w:val="auto"/>
                              </w:rPr>
                              <w:tab/>
                              <w:t>7:15</w:t>
                            </w:r>
                            <w:r>
                              <w:rPr>
                                <w:color w:val="auto"/>
                              </w:rPr>
                              <w:t xml:space="preserve"> – 9:00am</w:t>
                            </w:r>
                          </w:p>
                          <w:p w14:paraId="486FDC30" w14:textId="77777777" w:rsidR="004A038F" w:rsidRDefault="009B19E2" w:rsidP="004A038F">
                            <w:pPr>
                              <w:pStyle w:val="ContactInfo"/>
                              <w:rPr>
                                <w:color w:val="auto"/>
                              </w:rPr>
                            </w:pPr>
                            <w:r>
                              <w:rPr>
                                <w:color w:val="auto"/>
                              </w:rPr>
                              <w:t>Friday</w:t>
                            </w:r>
                            <w:r>
                              <w:rPr>
                                <w:color w:val="auto"/>
                              </w:rPr>
                              <w:tab/>
                            </w:r>
                            <w:r>
                              <w:rPr>
                                <w:color w:val="auto"/>
                              </w:rPr>
                              <w:tab/>
                              <w:t>7:15</w:t>
                            </w:r>
                            <w:r w:rsidR="004A038F">
                              <w:rPr>
                                <w:color w:val="auto"/>
                              </w:rPr>
                              <w:t xml:space="preserve"> – 9:00am</w:t>
                            </w:r>
                          </w:p>
                          <w:p w14:paraId="065EF40F" w14:textId="77777777" w:rsidR="00DF7669" w:rsidRPr="004A038F" w:rsidRDefault="00DF7669" w:rsidP="004A038F">
                            <w:pPr>
                              <w:pStyle w:val="ContactInfo"/>
                              <w:rPr>
                                <w:rFonts w:cstheme="majorHAnsi"/>
                                <w:color w:val="00B0F0"/>
                                <w:sz w:val="24"/>
                              </w:rPr>
                            </w:pPr>
                            <w:r>
                              <w:rPr>
                                <w:color w:val="auto"/>
                              </w:rPr>
                              <w:t>Group or individual</w:t>
                            </w:r>
                            <w:r w:rsidR="00E7212A">
                              <w:rPr>
                                <w:color w:val="auto"/>
                              </w:rPr>
                              <w:t xml:space="preserve"> supervised</w:t>
                            </w:r>
                            <w:r w:rsidR="00971344">
                              <w:rPr>
                                <w:color w:val="auto"/>
                              </w:rPr>
                              <w:t xml:space="preserve"> </w:t>
                            </w:r>
                            <w:r w:rsidR="00E7212A">
                              <w:rPr>
                                <w:color w:val="auto"/>
                              </w:rPr>
                              <w:t>programs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C931D5" id="Text Box 6" o:spid="_x0000_s1030" type="#_x0000_t202" style="position:absolute;margin-left:-23pt;margin-top:3.95pt;width:146pt;height:633.6pt;z-index:25166233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" o:allowoverlap="f" filled="f" stroked="f" strokeweight=".5pt">
                <v:path arrowok="t"/>
                <v:textbox inset="0,0,0,0">
                  <w:txbxContent>
                    <w:p w14:paraId="2C722BC9" w14:textId="77777777" w:rsidR="004762DB" w:rsidRDefault="002A4218">
                      <w:pPr>
                        <w:pStyle w:val="ContactHeading"/>
                      </w:pPr>
                      <w:r>
                        <w:t>C</w:t>
                      </w:r>
                      <w:r w:rsidR="00265930">
                        <w:t>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text/>
                      </w:sdtPr>
                      <w:sdtEndPr>
                        <w:rPr>
                          <w:rStyle w:val="Strong"/>
                        </w:rPr>
                      </w:sdtEndPr>
                      <w:sdtContent>
                        <w:p w14:paraId="33069337" w14:textId="77777777" w:rsidR="004762DB" w:rsidRDefault="00870B64">
                          <w:pPr>
                            <w:pStyle w:val="ContactInfo"/>
                            <w:rPr>
                              <w:rStyle w:val="Strong"/>
                            </w:rPr>
                          </w:pPr>
                          <w:proofErr w:type="spellStart"/>
                          <w:r>
                            <w:rPr>
                              <w:rStyle w:val="Strong"/>
                            </w:rPr>
                            <w:t>Physioactive</w:t>
                          </w:r>
                          <w:proofErr w:type="spellEnd"/>
                        </w:p>
                      </w:sdtContent>
                    </w:sdt>
                    <w:sdt>
                      <w:sdtPr>
                        <w:alias w:val="Company Address"/>
                        <w:tag w:val=""/>
                        <w:id w:val="-893959507"/>
                        <w:dataBinding w:prefixMappings="xmlns:ns0='http://schemas.microsoft.com/office/2006/coverPageProps' " w:xpath="/ns0:CoverPageProperties[1]/ns0:CompanyAddress[1]" w:storeItemID="{55AF091B-3C7A-41E3-B477-F2FDAA23CFDA}"/>
                        <w:text w:multiLine="1"/>
                      </w:sdtPr>
                      <w:sdtEndPr/>
                      <w:sdtContent>
                        <w:p w14:paraId="1E4A6C9D" w14:textId="5290668A" w:rsidR="004762DB" w:rsidRDefault="000438F5">
                          <w:pPr>
                            <w:pStyle w:val="ContactInfo"/>
                          </w:pPr>
                          <w:r>
                            <w:rPr>
                              <w:lang w:val="en-US"/>
                            </w:rPr>
                            <w:t>1 Gray Street</w:t>
                          </w:r>
                          <w:r>
                            <w:rPr>
                              <w:lang w:val="en-US"/>
                            </w:rPr>
                            <w:br/>
                            <w:t>Ipswich QLD 4305</w:t>
                          </w:r>
                        </w:p>
                      </w:sdtContent>
                    </w:sdt>
                    <w:p w14:paraId="28358F64" w14:textId="77777777" w:rsidR="004762DB" w:rsidRDefault="00870B64">
                      <w:pPr>
                        <w:pStyle w:val="ContactInfo"/>
                      </w:pPr>
                      <w:proofErr w:type="spellStart"/>
                      <w:r>
                        <w:t>Ph</w:t>
                      </w:r>
                      <w:proofErr w:type="spellEnd"/>
                      <w:r>
                        <w:t>:(07) 3281 8876</w:t>
                      </w:r>
                    </w:p>
                    <w:p w14:paraId="29CAA654" w14:textId="77777777" w:rsidR="00870B64" w:rsidRDefault="00870B64">
                      <w:pPr>
                        <w:pStyle w:val="ContactInfo"/>
                      </w:pPr>
                      <w:r>
                        <w:t>Fax: (07)3812 1100</w:t>
                      </w:r>
                    </w:p>
                    <w:p w14:paraId="5E5BA46E" w14:textId="77777777" w:rsidR="004762DB" w:rsidRDefault="00870B64">
                      <w:pPr>
                        <w:pStyle w:val="ContactInfo"/>
                      </w:pPr>
                      <w:r>
                        <w:t>mail@physioactive.com.au</w:t>
                      </w:r>
                    </w:p>
                    <w:p w14:paraId="7CBFE779" w14:textId="77777777" w:rsidR="004762DB" w:rsidRPr="00DF7669" w:rsidRDefault="00272C62">
                      <w:pPr>
                        <w:pStyle w:val="ContactInfo"/>
                        <w:rPr>
                          <w:color w:val="FF0000"/>
                        </w:rPr>
                      </w:pPr>
                      <w:hyperlink r:id="rId28" w:history="1">
                        <w:r w:rsidR="00180C7F" w:rsidRPr="00DF7669">
                          <w:rPr>
                            <w:rStyle w:val="Hyperlink"/>
                            <w:color w:val="FF0000"/>
                          </w:rPr>
                          <w:t>www.physioactive.com.au</w:t>
                        </w:r>
                      </w:hyperlink>
                    </w:p>
                    <w:p w14:paraId="69201327" w14:textId="77777777" w:rsidR="00180C7F" w:rsidRDefault="00180C7F">
                      <w:pPr>
                        <w:pStyle w:val="ContactInfo"/>
                      </w:pPr>
                      <w:r>
                        <w:t>Monday – Friday 7am – 7pm</w:t>
                      </w:r>
                    </w:p>
                    <w:p w14:paraId="0E8BA54C" w14:textId="77777777" w:rsidR="009B19E2" w:rsidRPr="009B19E2" w:rsidRDefault="00180C7F" w:rsidP="009B19E2">
                      <w:pPr>
                        <w:pStyle w:val="ContactInfo"/>
                        <w:rPr>
                          <w:rFonts w:asciiTheme="majorHAnsi" w:hAnsiTheme="majorHAnsi" w:cstheme="majorHAnsi"/>
                        </w:rPr>
                      </w:pPr>
                      <w:r>
                        <w:t>Saturday 8am – 1pm</w:t>
                      </w:r>
                      <w:r w:rsidR="009B19E2">
                        <w:br/>
                      </w:r>
                      <w:r>
                        <w:br/>
                      </w:r>
                      <w:r w:rsidR="009B19E2" w:rsidRPr="009B19E2">
                        <w:rPr>
                          <w:rFonts w:asciiTheme="majorHAnsi" w:hAnsiTheme="majorHAnsi" w:cstheme="majorHAnsi"/>
                          <w:color w:val="0075A2" w:themeColor="accent2" w:themeShade="BF"/>
                          <w:sz w:val="24"/>
                        </w:rPr>
                        <w:t>Pilates Timetable</w:t>
                      </w:r>
                    </w:p>
                    <w:p w14:paraId="28FFFF84" w14:textId="7C51A9B4" w:rsidR="009B19E2" w:rsidRDefault="009B19E2" w:rsidP="009B60A3">
                      <w:pPr>
                        <w:pStyle w:val="ContactInfo"/>
                        <w:rPr>
                          <w:color w:val="auto"/>
                        </w:rPr>
                      </w:pPr>
                      <w:r w:rsidRPr="00E7401F">
                        <w:rPr>
                          <w:color w:val="auto"/>
                        </w:rPr>
                        <w:t>M</w:t>
                      </w:r>
                      <w:r w:rsidR="009B60A3">
                        <w:rPr>
                          <w:color w:val="auto"/>
                        </w:rPr>
                        <w:t xml:space="preserve">onday         </w:t>
                      </w:r>
                      <w:r>
                        <w:rPr>
                          <w:color w:val="auto"/>
                        </w:rPr>
                        <w:t>12:00-12:45pm (R)</w:t>
                      </w:r>
                    </w:p>
                    <w:p w14:paraId="72B324CA" w14:textId="77777777" w:rsidR="009B60A3" w:rsidRDefault="009B19E2" w:rsidP="009B19E2">
                      <w:pPr>
                        <w:pStyle w:val="ContactInfo"/>
                        <w:rPr>
                          <w:color w:val="auto"/>
                        </w:rPr>
                      </w:pPr>
                      <w:r>
                        <w:rPr>
                          <w:color w:val="auto"/>
                        </w:rPr>
                        <w:t xml:space="preserve">                  </w:t>
                      </w:r>
                      <w:r w:rsidR="00AE55A2">
                        <w:rPr>
                          <w:color w:val="auto"/>
                        </w:rPr>
                        <w:t xml:space="preserve">  </w:t>
                      </w:r>
                      <w:r>
                        <w:rPr>
                          <w:color w:val="auto"/>
                        </w:rPr>
                        <w:t xml:space="preserve">     5:00–6:00pm (M)</w:t>
                      </w:r>
                      <w:r>
                        <w:rPr>
                          <w:color w:val="auto"/>
                        </w:rPr>
                        <w:br/>
                        <w:t xml:space="preserve">                  </w:t>
                      </w:r>
                      <w:r w:rsidR="00AE55A2">
                        <w:rPr>
                          <w:color w:val="auto"/>
                        </w:rPr>
                        <w:t xml:space="preserve">   </w:t>
                      </w:r>
                      <w:r>
                        <w:rPr>
                          <w:color w:val="auto"/>
                        </w:rPr>
                        <w:t xml:space="preserve">     6:00–</w:t>
                      </w:r>
                      <w:r w:rsidR="004C0507">
                        <w:rPr>
                          <w:color w:val="auto"/>
                        </w:rPr>
                        <w:t>6:45pm</w:t>
                      </w:r>
                      <w:r>
                        <w:rPr>
                          <w:color w:val="auto"/>
                        </w:rPr>
                        <w:t xml:space="preserve"> (</w:t>
                      </w:r>
                      <w:r w:rsidR="004C0507">
                        <w:rPr>
                          <w:color w:val="auto"/>
                        </w:rPr>
                        <w:t>R</w:t>
                      </w:r>
                      <w:r>
                        <w:rPr>
                          <w:color w:val="auto"/>
                        </w:rPr>
                        <w:t>)</w:t>
                      </w:r>
                    </w:p>
                    <w:p w14:paraId="7FFA29E4" w14:textId="5D975F6E" w:rsidR="009B19E2" w:rsidRDefault="009B19E2" w:rsidP="009B19E2">
                      <w:pPr>
                        <w:pStyle w:val="ContactInfo"/>
                        <w:rPr>
                          <w:color w:val="auto"/>
                        </w:rPr>
                      </w:pPr>
                      <w:r>
                        <w:rPr>
                          <w:color w:val="auto"/>
                        </w:rPr>
                        <w:br/>
                        <w:t xml:space="preserve">Tuesday      </w:t>
                      </w:r>
                      <w:r w:rsidR="00AE55A2">
                        <w:rPr>
                          <w:color w:val="auto"/>
                        </w:rPr>
                        <w:t xml:space="preserve">    </w:t>
                      </w:r>
                      <w:r>
                        <w:rPr>
                          <w:color w:val="auto"/>
                        </w:rPr>
                        <w:t xml:space="preserve">  9:00-9:45am (R)</w:t>
                      </w:r>
                    </w:p>
                    <w:p w14:paraId="3B25FFD9" w14:textId="77777777" w:rsidR="009B19E2" w:rsidRDefault="009B19E2" w:rsidP="009B19E2">
                      <w:pPr>
                        <w:pStyle w:val="ContactInfo"/>
                        <w:rPr>
                          <w:color w:val="auto"/>
                        </w:rPr>
                      </w:pPr>
                      <w:r>
                        <w:rPr>
                          <w:color w:val="auto"/>
                        </w:rPr>
                        <w:t xml:space="preserve">                     </w:t>
                      </w:r>
                      <w:r w:rsidR="00AE55A2">
                        <w:rPr>
                          <w:color w:val="auto"/>
                        </w:rPr>
                        <w:t xml:space="preserve">  </w:t>
                      </w:r>
                      <w:r>
                        <w:rPr>
                          <w:color w:val="auto"/>
                        </w:rPr>
                        <w:t xml:space="preserve">  5:00</w:t>
                      </w:r>
                      <w:r w:rsidRPr="00E7401F">
                        <w:rPr>
                          <w:color w:val="auto"/>
                        </w:rPr>
                        <w:t>–6:00pm</w:t>
                      </w:r>
                      <w:r>
                        <w:rPr>
                          <w:color w:val="auto"/>
                        </w:rPr>
                        <w:t xml:space="preserve"> (M)</w:t>
                      </w:r>
                      <w:r w:rsidRPr="00E7401F">
                        <w:rPr>
                          <w:color w:val="auto"/>
                        </w:rPr>
                        <w:br/>
                      </w:r>
                      <w:r w:rsidRPr="00E7401F">
                        <w:rPr>
                          <w:color w:val="auto"/>
                        </w:rPr>
                        <w:tab/>
                      </w:r>
                      <w:r>
                        <w:rPr>
                          <w:color w:val="auto"/>
                        </w:rPr>
                        <w:t xml:space="preserve">     </w:t>
                      </w:r>
                      <w:r w:rsidR="00AE55A2">
                        <w:rPr>
                          <w:color w:val="auto"/>
                        </w:rPr>
                        <w:t xml:space="preserve">  </w:t>
                      </w:r>
                      <w:r>
                        <w:rPr>
                          <w:color w:val="auto"/>
                        </w:rPr>
                        <w:t xml:space="preserve">   6:00–</w:t>
                      </w:r>
                      <w:r w:rsidRPr="00E7401F">
                        <w:rPr>
                          <w:color w:val="auto"/>
                        </w:rPr>
                        <w:t>7:00pm</w:t>
                      </w:r>
                      <w:r>
                        <w:rPr>
                          <w:color w:val="auto"/>
                        </w:rPr>
                        <w:t xml:space="preserve"> (M)</w:t>
                      </w:r>
                    </w:p>
                    <w:p w14:paraId="79C76D25" w14:textId="77777777" w:rsidR="009B60A3" w:rsidRDefault="009B60A3" w:rsidP="009B19E2">
                      <w:pPr>
                        <w:pStyle w:val="ContactInfo"/>
                        <w:rPr>
                          <w:color w:val="auto"/>
                        </w:rPr>
                      </w:pPr>
                    </w:p>
                    <w:p w14:paraId="3BD4F097" w14:textId="77777777" w:rsidR="009B19E2" w:rsidRDefault="009B19E2" w:rsidP="009B19E2">
                      <w:pPr>
                        <w:pStyle w:val="ContactInfo"/>
                        <w:rPr>
                          <w:color w:val="auto"/>
                        </w:rPr>
                      </w:pPr>
                      <w:proofErr w:type="gramStart"/>
                      <w:r>
                        <w:rPr>
                          <w:color w:val="auto"/>
                        </w:rPr>
                        <w:t>Wednesday  9:00</w:t>
                      </w:r>
                      <w:proofErr w:type="gramEnd"/>
                      <w:r>
                        <w:rPr>
                          <w:color w:val="auto"/>
                        </w:rPr>
                        <w:t>–10:00am (M)</w:t>
                      </w:r>
                    </w:p>
                    <w:p w14:paraId="731E92A4" w14:textId="77777777" w:rsidR="004C0507" w:rsidRDefault="004C0507" w:rsidP="009B19E2">
                      <w:pPr>
                        <w:pStyle w:val="ContactInfo"/>
                        <w:rPr>
                          <w:color w:val="auto"/>
                        </w:rPr>
                      </w:pPr>
                      <w:r>
                        <w:rPr>
                          <w:color w:val="auto"/>
                        </w:rPr>
                        <w:t xml:space="preserve">                       4:00 – 5:00pm (M)</w:t>
                      </w:r>
                    </w:p>
                    <w:p w14:paraId="76EC89D9" w14:textId="77777777" w:rsidR="009B19E2" w:rsidRDefault="009B19E2" w:rsidP="009B19E2">
                      <w:pPr>
                        <w:pStyle w:val="ContactInfo"/>
                        <w:rPr>
                          <w:color w:val="auto"/>
                        </w:rPr>
                      </w:pPr>
                      <w:r>
                        <w:rPr>
                          <w:color w:val="auto"/>
                        </w:rPr>
                        <w:t xml:space="preserve">                    </w:t>
                      </w:r>
                      <w:r w:rsidR="00AE55A2">
                        <w:rPr>
                          <w:color w:val="auto"/>
                        </w:rPr>
                        <w:t xml:space="preserve">  </w:t>
                      </w:r>
                      <w:r>
                        <w:rPr>
                          <w:color w:val="auto"/>
                        </w:rPr>
                        <w:t xml:space="preserve">   5:00–</w:t>
                      </w:r>
                      <w:r w:rsidR="004C0507">
                        <w:rPr>
                          <w:color w:val="auto"/>
                        </w:rPr>
                        <w:t>5:45pm</w:t>
                      </w:r>
                      <w:r>
                        <w:rPr>
                          <w:color w:val="auto"/>
                        </w:rPr>
                        <w:t xml:space="preserve"> (</w:t>
                      </w:r>
                      <w:r w:rsidR="004C0507">
                        <w:rPr>
                          <w:color w:val="auto"/>
                        </w:rPr>
                        <w:t>R</w:t>
                      </w:r>
                      <w:r>
                        <w:rPr>
                          <w:color w:val="auto"/>
                        </w:rPr>
                        <w:t>)</w:t>
                      </w:r>
                    </w:p>
                    <w:p w14:paraId="6B7135CD" w14:textId="77777777" w:rsidR="009B19E2" w:rsidRDefault="009B19E2" w:rsidP="009B19E2">
                      <w:pPr>
                        <w:pStyle w:val="ContactInfo"/>
                        <w:rPr>
                          <w:color w:val="auto"/>
                        </w:rPr>
                      </w:pPr>
                      <w:r>
                        <w:rPr>
                          <w:color w:val="auto"/>
                        </w:rPr>
                        <w:t xml:space="preserve">                     </w:t>
                      </w:r>
                      <w:r w:rsidR="00AE55A2">
                        <w:rPr>
                          <w:color w:val="auto"/>
                        </w:rPr>
                        <w:t xml:space="preserve"> </w:t>
                      </w:r>
                      <w:r>
                        <w:rPr>
                          <w:color w:val="auto"/>
                        </w:rPr>
                        <w:t xml:space="preserve"> 6:00 – 6:45pm (R)</w:t>
                      </w:r>
                    </w:p>
                    <w:p w14:paraId="0E58A53A" w14:textId="77777777" w:rsidR="009B60A3" w:rsidRDefault="009B60A3" w:rsidP="009B19E2">
                      <w:pPr>
                        <w:pStyle w:val="ContactInfo"/>
                        <w:rPr>
                          <w:color w:val="auto"/>
                        </w:rPr>
                      </w:pPr>
                    </w:p>
                    <w:p w14:paraId="7129EFEE" w14:textId="77777777" w:rsidR="009B19E2" w:rsidRDefault="009B19E2" w:rsidP="009B19E2">
                      <w:pPr>
                        <w:pStyle w:val="ContactInfo"/>
                        <w:rPr>
                          <w:color w:val="auto"/>
                        </w:rPr>
                      </w:pPr>
                      <w:r>
                        <w:rPr>
                          <w:color w:val="auto"/>
                        </w:rPr>
                        <w:t xml:space="preserve">Thursday   </w:t>
                      </w:r>
                      <w:r w:rsidR="00AE55A2">
                        <w:rPr>
                          <w:color w:val="auto"/>
                        </w:rPr>
                        <w:t xml:space="preserve">   </w:t>
                      </w:r>
                      <w:r>
                        <w:rPr>
                          <w:color w:val="auto"/>
                        </w:rPr>
                        <w:t xml:space="preserve">  4:45–5:45pm (M)</w:t>
                      </w:r>
                    </w:p>
                    <w:p w14:paraId="70E68467" w14:textId="0AB64A9A" w:rsidR="009B19E2" w:rsidRDefault="00AE55A2" w:rsidP="009B19E2">
                      <w:pPr>
                        <w:pStyle w:val="ContactInfo"/>
                        <w:rPr>
                          <w:color w:val="auto"/>
                        </w:rPr>
                      </w:pPr>
                      <w:r>
                        <w:rPr>
                          <w:color w:val="auto"/>
                        </w:rPr>
                        <w:tab/>
                        <w:t xml:space="preserve">  </w:t>
                      </w:r>
                      <w:r w:rsidR="009B60A3">
                        <w:rPr>
                          <w:color w:val="auto"/>
                        </w:rPr>
                        <w:t xml:space="preserve">  </w:t>
                      </w:r>
                    </w:p>
                    <w:p w14:paraId="3F15FBEE" w14:textId="0AF53449" w:rsidR="009B19E2" w:rsidRDefault="009B19E2" w:rsidP="009B19E2">
                      <w:pPr>
                        <w:pStyle w:val="ContactInfo"/>
                        <w:rPr>
                          <w:color w:val="auto"/>
                        </w:rPr>
                      </w:pPr>
                      <w:r>
                        <w:rPr>
                          <w:color w:val="auto"/>
                        </w:rPr>
                        <w:t>Friday</w:t>
                      </w:r>
                      <w:r>
                        <w:rPr>
                          <w:color w:val="auto"/>
                        </w:rPr>
                        <w:tab/>
                        <w:t xml:space="preserve">    </w:t>
                      </w:r>
                      <w:r w:rsidR="00AE55A2">
                        <w:rPr>
                          <w:color w:val="auto"/>
                        </w:rPr>
                        <w:t xml:space="preserve"> </w:t>
                      </w:r>
                      <w:r>
                        <w:rPr>
                          <w:color w:val="auto"/>
                        </w:rPr>
                        <w:t xml:space="preserve">  </w:t>
                      </w:r>
                      <w:r w:rsidR="009B60A3">
                        <w:rPr>
                          <w:color w:val="auto"/>
                        </w:rPr>
                        <w:t xml:space="preserve">   </w:t>
                      </w:r>
                      <w:r>
                        <w:rPr>
                          <w:color w:val="auto"/>
                        </w:rPr>
                        <w:t>4:00 - 4:45pm (R)</w:t>
                      </w:r>
                    </w:p>
                    <w:p w14:paraId="7BE398B3" w14:textId="6C8FF40E" w:rsidR="009B60A3" w:rsidRDefault="009B60A3" w:rsidP="009B19E2">
                      <w:pPr>
                        <w:pStyle w:val="ContactInfo"/>
                        <w:rPr>
                          <w:color w:val="auto"/>
                        </w:rPr>
                      </w:pPr>
                      <w:r>
                        <w:rPr>
                          <w:color w:val="auto"/>
                        </w:rPr>
                        <w:tab/>
                        <w:t xml:space="preserve">          4:45 – 5:30pm (R)</w:t>
                      </w:r>
                    </w:p>
                    <w:p w14:paraId="05EE7339" w14:textId="77777777" w:rsidR="009B19E2" w:rsidRDefault="00DE4601" w:rsidP="009B19E2">
                      <w:pPr>
                        <w:pStyle w:val="ContactInfo"/>
                        <w:rPr>
                          <w:color w:val="auto"/>
                        </w:rPr>
                      </w:pPr>
                      <w:r>
                        <w:rPr>
                          <w:color w:val="auto"/>
                        </w:rPr>
                        <w:t>M -</w:t>
                      </w:r>
                      <w:r w:rsidR="009B19E2">
                        <w:rPr>
                          <w:color w:val="auto"/>
                        </w:rPr>
                        <w:t xml:space="preserve"> </w:t>
                      </w:r>
                      <w:proofErr w:type="spellStart"/>
                      <w:r w:rsidR="009B19E2">
                        <w:rPr>
                          <w:color w:val="auto"/>
                        </w:rPr>
                        <w:t>Matwork</w:t>
                      </w:r>
                      <w:proofErr w:type="spellEnd"/>
                    </w:p>
                    <w:p w14:paraId="27C71645" w14:textId="77777777" w:rsidR="009B19E2" w:rsidRDefault="009B19E2" w:rsidP="009B19E2">
                      <w:pPr>
                        <w:pStyle w:val="ContactInfo"/>
                        <w:rPr>
                          <w:color w:val="auto"/>
                        </w:rPr>
                      </w:pPr>
                      <w:r>
                        <w:rPr>
                          <w:color w:val="auto"/>
                        </w:rPr>
                        <w:t>R – Reformer</w:t>
                      </w:r>
                    </w:p>
                    <w:p w14:paraId="1BAE1043" w14:textId="77777777" w:rsidR="009B19E2" w:rsidRDefault="009B19E2" w:rsidP="009B19E2">
                      <w:pPr>
                        <w:pStyle w:val="ContactInfo"/>
                        <w:rPr>
                          <w:color w:val="auto"/>
                        </w:rPr>
                      </w:pPr>
                    </w:p>
                    <w:p w14:paraId="7FB2A0D8" w14:textId="77777777" w:rsidR="009B19E2" w:rsidRDefault="009B19E2" w:rsidP="009B19E2">
                      <w:pPr>
                        <w:pStyle w:val="ContactInfo"/>
                        <w:rPr>
                          <w:color w:val="auto"/>
                        </w:rPr>
                      </w:pPr>
                      <w:r>
                        <w:rPr>
                          <w:color w:val="auto"/>
                        </w:rPr>
                        <w:t>Individual Pilates sessions are also available</w:t>
                      </w:r>
                    </w:p>
                    <w:p w14:paraId="02D17BC1" w14:textId="77777777" w:rsidR="004A038F" w:rsidRDefault="00852123" w:rsidP="004A038F">
                      <w:pPr>
                        <w:pStyle w:val="ContactHeading"/>
                      </w:pPr>
                      <w:r>
                        <w:t>H</w:t>
                      </w:r>
                      <w:r w:rsidR="004A038F">
                        <w:t>ydrotherapy Timetable</w:t>
                      </w:r>
                    </w:p>
                    <w:p w14:paraId="39854333" w14:textId="77777777" w:rsidR="004A038F" w:rsidRDefault="004A038F" w:rsidP="004A038F">
                      <w:pPr>
                        <w:pStyle w:val="ContactInfo"/>
                        <w:rPr>
                          <w:color w:val="auto"/>
                        </w:rPr>
                      </w:pPr>
                      <w:r>
                        <w:rPr>
                          <w:color w:val="auto"/>
                        </w:rPr>
                        <w:t>T</w:t>
                      </w:r>
                      <w:r w:rsidRPr="00E7401F">
                        <w:rPr>
                          <w:color w:val="auto"/>
                        </w:rPr>
                        <w:t>uesday</w:t>
                      </w:r>
                      <w:r w:rsidR="009B19E2">
                        <w:rPr>
                          <w:color w:val="auto"/>
                        </w:rPr>
                        <w:tab/>
                        <w:t>7:15</w:t>
                      </w:r>
                      <w:r>
                        <w:rPr>
                          <w:color w:val="auto"/>
                        </w:rPr>
                        <w:t xml:space="preserve"> – 9:00am</w:t>
                      </w:r>
                    </w:p>
                    <w:p w14:paraId="486FDC30" w14:textId="77777777" w:rsidR="004A038F" w:rsidRDefault="009B19E2" w:rsidP="004A038F">
                      <w:pPr>
                        <w:pStyle w:val="ContactInfo"/>
                        <w:rPr>
                          <w:color w:val="auto"/>
                        </w:rPr>
                      </w:pPr>
                      <w:r>
                        <w:rPr>
                          <w:color w:val="auto"/>
                        </w:rPr>
                        <w:t>Friday</w:t>
                      </w:r>
                      <w:r>
                        <w:rPr>
                          <w:color w:val="auto"/>
                        </w:rPr>
                        <w:tab/>
                      </w:r>
                      <w:r>
                        <w:rPr>
                          <w:color w:val="auto"/>
                        </w:rPr>
                        <w:tab/>
                        <w:t>7:15</w:t>
                      </w:r>
                      <w:r w:rsidR="004A038F">
                        <w:rPr>
                          <w:color w:val="auto"/>
                        </w:rPr>
                        <w:t xml:space="preserve"> – 9:00am</w:t>
                      </w:r>
                    </w:p>
                    <w:p w14:paraId="065EF40F" w14:textId="77777777" w:rsidR="00DF7669" w:rsidRPr="004A038F" w:rsidRDefault="00DF7669" w:rsidP="004A038F">
                      <w:pPr>
                        <w:pStyle w:val="ContactInfo"/>
                        <w:rPr>
                          <w:rFonts w:cstheme="majorHAnsi"/>
                          <w:color w:val="00B0F0"/>
                          <w:sz w:val="24"/>
                        </w:rPr>
                      </w:pPr>
                      <w:r>
                        <w:rPr>
                          <w:color w:val="auto"/>
                        </w:rPr>
                        <w:t>Group or individual</w:t>
                      </w:r>
                      <w:r w:rsidR="00E7212A">
                        <w:rPr>
                          <w:color w:val="auto"/>
                        </w:rPr>
                        <w:t xml:space="preserve"> supervised</w:t>
                      </w:r>
                      <w:r w:rsidR="00971344">
                        <w:rPr>
                          <w:color w:val="auto"/>
                        </w:rPr>
                        <w:t xml:space="preserve"> </w:t>
                      </w:r>
                      <w:r w:rsidR="00E7212A">
                        <w:rPr>
                          <w:color w:val="auto"/>
                        </w:rPr>
                        <w:t>programs</w:t>
                      </w:r>
                    </w:p>
                  </w:txbxContent>
                </v:textbox>
                <w10:wrap type="square" anchorx="margin" anchory="margin"/>
              </v:shape>
            </w:pict>
          </mc:Fallback>
        </mc:AlternateContent>
      </w:r>
    </w:p>
    <w:p w14:paraId="63DF6D42" w14:textId="26002E8F" w:rsidR="00890FAE" w:rsidRDefault="00455069" w:rsidP="00475DEC">
      <w:pPr>
        <w:pStyle w:val="Heading1"/>
        <w:spacing w:before="120" w:line="240" w:lineRule="auto"/>
      </w:pPr>
      <w:r w:rsidRPr="00455069">
        <w:rPr>
          <w:noProof/>
          <w:lang w:eastAsia="en-AU"/>
        </w:rPr>
        <w:drawing>
          <wp:anchor distT="0" distB="0" distL="114300" distR="114300" simplePos="0" relativeHeight="251716608" behindDoc="1" locked="0" layoutInCell="1" allowOverlap="1" wp14:anchorId="2649811D" wp14:editId="701F37E0">
            <wp:simplePos x="0" y="0"/>
            <wp:positionH relativeFrom="column">
              <wp:posOffset>4170680</wp:posOffset>
            </wp:positionH>
            <wp:positionV relativeFrom="paragraph">
              <wp:posOffset>3175</wp:posOffset>
            </wp:positionV>
            <wp:extent cx="820420" cy="1236980"/>
            <wp:effectExtent l="0" t="0" r="0" b="1270"/>
            <wp:wrapTight wrapText="bothSides">
              <wp:wrapPolygon edited="0">
                <wp:start x="0" y="0"/>
                <wp:lineTo x="0" y="21290"/>
                <wp:lineTo x="21065" y="21290"/>
                <wp:lineTo x="21065" y="0"/>
                <wp:lineTo x="0" y="0"/>
              </wp:wrapPolygon>
            </wp:wrapTight>
            <wp:docPr id="1" name="Picture 1" descr="C:\Users\PHYSIO~1.PHY\AppData\Local\Temp\Headshot - W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SIO~1.PHY\AppData\Local\Temp\Headshot - Willia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042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0A3">
        <w:t>Podiatry</w:t>
      </w:r>
    </w:p>
    <w:p w14:paraId="04E39046" w14:textId="18C34282" w:rsidR="002A4218" w:rsidRDefault="009B60A3" w:rsidP="00B26041">
      <w:pPr>
        <w:jc w:val="both"/>
      </w:pPr>
      <w:r>
        <w:t xml:space="preserve">We are very excited to welcome William </w:t>
      </w:r>
      <w:proofErr w:type="spellStart"/>
      <w:r>
        <w:t>Henneken</w:t>
      </w:r>
      <w:proofErr w:type="spellEnd"/>
      <w:r>
        <w:t xml:space="preserve"> from Queen</w:t>
      </w:r>
      <w:r w:rsidR="00386687">
        <w:t>sland Foot Centres to our team. Queensland Foot Centres caters for a wide range of podiatric and foot related areas</w:t>
      </w:r>
      <w:r w:rsidR="00D615BF">
        <w:t>. T</w:t>
      </w:r>
      <w:r w:rsidR="00386687">
        <w:t>heir team are recognised as leaders in Sports Podiatry in Australia and they work with some of the country’s leading athletes and sporting teams. William is able to treat a wide range of clinical conditions from children’s podia</w:t>
      </w:r>
      <w:r w:rsidR="005A0F05">
        <w:t>try to aged care foot problems</w:t>
      </w:r>
      <w:r w:rsidR="00AE562E">
        <w:t>. H</w:t>
      </w:r>
      <w:r w:rsidR="005A0F05">
        <w:t>e is available f</w:t>
      </w:r>
      <w:r w:rsidR="00672976">
        <w:t>or appointment</w:t>
      </w:r>
      <w:r w:rsidR="00D615BF">
        <w:t>s</w:t>
      </w:r>
      <w:r w:rsidR="00672976">
        <w:t xml:space="preserve"> every Wednesday.</w:t>
      </w:r>
      <w:r w:rsidR="00D615BF">
        <w:t xml:space="preserve"> Please see our reception to make an appointment or for further information</w:t>
      </w:r>
    </w:p>
    <w:p w14:paraId="29227152" w14:textId="072AF60C" w:rsidR="00E514F5" w:rsidRDefault="006B535F" w:rsidP="00E514F5">
      <w:pPr>
        <w:pStyle w:val="Heading1"/>
      </w:pPr>
      <w:r>
        <w:t xml:space="preserve">new years </w:t>
      </w:r>
      <w:r w:rsidR="003C7F63">
        <w:t>(</w:t>
      </w:r>
      <w:r>
        <w:t>exercise</w:t>
      </w:r>
      <w:r w:rsidR="003C7F63">
        <w:t>)</w:t>
      </w:r>
      <w:r>
        <w:t xml:space="preserve"> resolutions </w:t>
      </w:r>
      <w:r w:rsidR="00672976">
        <w:t xml:space="preserve"> </w:t>
      </w:r>
    </w:p>
    <w:p w14:paraId="49283605" w14:textId="4EC49AFC" w:rsidR="00BE1815" w:rsidRDefault="00672976" w:rsidP="00BE1815">
      <w:pPr>
        <w:jc w:val="both"/>
      </w:pPr>
      <w:r>
        <w:t xml:space="preserve">With the start of the </w:t>
      </w:r>
      <w:proofErr w:type="gramStart"/>
      <w:r>
        <w:t>new year</w:t>
      </w:r>
      <w:proofErr w:type="gramEnd"/>
      <w:r>
        <w:t>, brings the beginning of the sporting season</w:t>
      </w:r>
      <w:r w:rsidR="006B535F">
        <w:t xml:space="preserve"> and commonly we all throw ourselves into exercise overdrive</w:t>
      </w:r>
      <w:r w:rsidR="007B79E1">
        <w:t>,</w:t>
      </w:r>
      <w:r w:rsidR="006B535F">
        <w:t xml:space="preserve"> to work off the Christmas kilos</w:t>
      </w:r>
      <w:r>
        <w:t xml:space="preserve">. </w:t>
      </w:r>
      <w:r w:rsidR="003C64A2">
        <w:t xml:space="preserve">For those looking to return to sport it is important </w:t>
      </w:r>
      <w:r w:rsidR="007B79E1">
        <w:t>to do some pre-season training and</w:t>
      </w:r>
      <w:r w:rsidR="00F93E9D">
        <w:t xml:space="preserve"> for those looking to recommence their exercise programs i</w:t>
      </w:r>
      <w:r w:rsidR="002E32A4">
        <w:t>t is impor</w:t>
      </w:r>
      <w:r w:rsidR="003C7F63">
        <w:t>tant to stage this safely in a bid to prevent injuries. These programs should involve some</w:t>
      </w:r>
      <w:r>
        <w:t xml:space="preserve"> cardiovascular activity (running, bike riding, swimming), some stretching and sports specific skills.</w:t>
      </w:r>
    </w:p>
    <w:p w14:paraId="0B708A76" w14:textId="77777777" w:rsidR="005A2B73" w:rsidRDefault="00672976" w:rsidP="00BE1815">
      <w:pPr>
        <w:jc w:val="both"/>
      </w:pPr>
      <w:r>
        <w:t xml:space="preserve">Stretching is particularly important as we can develop muscle tightness with inactivity and rest periods from sports. Children and teenagers </w:t>
      </w:r>
      <w:r w:rsidR="00475DEC">
        <w:t>will have a growth spurt over</w:t>
      </w:r>
      <w:r w:rsidR="005A2B73">
        <w:t xml:space="preserve"> the summer and this may lead to muscle tightness and imbalances. Overuse and acute inj</w:t>
      </w:r>
      <w:r w:rsidR="00475DEC">
        <w:t>uries may result from these changes</w:t>
      </w:r>
      <w:r w:rsidR="005A2B73">
        <w:t>.</w:t>
      </w:r>
      <w:r w:rsidR="00475DEC">
        <w:t xml:space="preserve"> </w:t>
      </w:r>
    </w:p>
    <w:p w14:paraId="5E0C1BE6" w14:textId="72713E6E" w:rsidR="005A2B73" w:rsidRDefault="005A2B73" w:rsidP="00BE1815">
      <w:pPr>
        <w:jc w:val="both"/>
      </w:pPr>
      <w:r>
        <w:t xml:space="preserve">Sports specific skills include ball skills, agility training, balance or proprioceptive activities, jumping and stepping activities. </w:t>
      </w:r>
    </w:p>
    <w:p w14:paraId="11973FA4" w14:textId="53C0E64D" w:rsidR="005A2B73" w:rsidRDefault="005A2B73" w:rsidP="00BE1815">
      <w:pPr>
        <w:jc w:val="both"/>
        <w:rPr>
          <w:rFonts w:ascii="Georgia" w:hAnsi="Georgia"/>
        </w:rPr>
      </w:pPr>
      <w:r>
        <w:t>To help prevent injury, pre-season training</w:t>
      </w:r>
      <w:r w:rsidR="00D91FF6">
        <w:t xml:space="preserve"> and staged exercise programs are helpful. Your Physiotherapist can help to manage pre-existing injuries while your Exercise Physiologist can formulate a personalised pre-season training program or staged exercise program.</w:t>
      </w:r>
      <w:r>
        <w:t xml:space="preserve"> </w:t>
      </w:r>
    </w:p>
    <w:p w14:paraId="05ADE75B" w14:textId="0293B40C" w:rsidR="00BE1815" w:rsidRPr="00F97269" w:rsidRDefault="00455069" w:rsidP="00BE1815">
      <w:pPr>
        <w:jc w:val="both"/>
        <w:rPr>
          <w:rFonts w:ascii="Georgia" w:hAnsi="Georgia"/>
        </w:rPr>
      </w:pPr>
      <w:r>
        <w:rPr>
          <w:noProof/>
          <w:lang w:eastAsia="en-AU"/>
        </w:rPr>
        <w:drawing>
          <wp:anchor distT="0" distB="0" distL="114300" distR="114300" simplePos="0" relativeHeight="251656190" behindDoc="0" locked="0" layoutInCell="1" allowOverlap="1" wp14:anchorId="71EA3B60" wp14:editId="65ABD130">
            <wp:simplePos x="0" y="0"/>
            <wp:positionH relativeFrom="margin">
              <wp:posOffset>5000638</wp:posOffset>
            </wp:positionH>
            <wp:positionV relativeFrom="paragraph">
              <wp:posOffset>168417</wp:posOffset>
            </wp:positionV>
            <wp:extent cx="1950297" cy="68834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297" cy="6883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5584" behindDoc="0" locked="0" layoutInCell="1" allowOverlap="1" wp14:anchorId="1235DC81" wp14:editId="39512D02">
            <wp:simplePos x="0" y="0"/>
            <wp:positionH relativeFrom="column">
              <wp:posOffset>3736693</wp:posOffset>
            </wp:positionH>
            <wp:positionV relativeFrom="paragraph">
              <wp:posOffset>167147</wp:posOffset>
            </wp:positionV>
            <wp:extent cx="1256276" cy="7051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queensland foot centre.jpg"/>
                    <pic:cNvPicPr/>
                  </pic:nvPicPr>
                  <pic:blipFill>
                    <a:blip r:embed="rId31">
                      <a:extLst>
                        <a:ext uri="{28A0092B-C50C-407E-A947-70E740481C1C}">
                          <a14:useLocalDpi xmlns:a14="http://schemas.microsoft.com/office/drawing/2010/main" val="0"/>
                        </a:ext>
                      </a:extLst>
                    </a:blip>
                    <a:stretch>
                      <a:fillRect/>
                    </a:stretch>
                  </pic:blipFill>
                  <pic:spPr>
                    <a:xfrm>
                      <a:off x="0" y="0"/>
                      <a:ext cx="1256276" cy="705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1248" behindDoc="1" locked="0" layoutInCell="1" allowOverlap="1" wp14:anchorId="617F966C" wp14:editId="28CCC6E1">
            <wp:simplePos x="0" y="0"/>
            <wp:positionH relativeFrom="column">
              <wp:posOffset>1617798</wp:posOffset>
            </wp:positionH>
            <wp:positionV relativeFrom="paragraph">
              <wp:posOffset>121311</wp:posOffset>
            </wp:positionV>
            <wp:extent cx="1979930" cy="681355"/>
            <wp:effectExtent l="0" t="0" r="1270" b="4445"/>
            <wp:wrapTight wrapText="bothSides">
              <wp:wrapPolygon edited="0">
                <wp:start x="0" y="0"/>
                <wp:lineTo x="0" y="21137"/>
                <wp:lineTo x="21406" y="21137"/>
                <wp:lineTo x="214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7753" t="25419" r="32861" b="50345"/>
                    <a:stretch/>
                  </pic:blipFill>
                  <pic:spPr bwMode="auto">
                    <a:xfrm>
                      <a:off x="0" y="0"/>
                      <a:ext cx="1979930" cy="68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lang w:eastAsia="en-AU"/>
        </w:rPr>
        <w:drawing>
          <wp:anchor distT="0" distB="0" distL="114300" distR="114300" simplePos="0" relativeHeight="251680768" behindDoc="1" locked="0" layoutInCell="1" allowOverlap="1" wp14:anchorId="5DE6E09B" wp14:editId="10CDABAD">
            <wp:simplePos x="0" y="0"/>
            <wp:positionH relativeFrom="margin">
              <wp:posOffset>-177062</wp:posOffset>
            </wp:positionH>
            <wp:positionV relativeFrom="paragraph">
              <wp:posOffset>139467</wp:posOffset>
            </wp:positionV>
            <wp:extent cx="1612900" cy="688340"/>
            <wp:effectExtent l="0" t="0" r="6350" b="0"/>
            <wp:wrapTight wrapText="bothSides">
              <wp:wrapPolygon edited="0">
                <wp:start x="0" y="0"/>
                <wp:lineTo x="0" y="20923"/>
                <wp:lineTo x="21430" y="20923"/>
                <wp:lineTo x="21430" y="0"/>
                <wp:lineTo x="0" y="0"/>
              </wp:wrapPolygon>
            </wp:wrapTight>
            <wp:docPr id="12" name="Picture 12" descr="C:\Users\Alicia Edwards\Downloads\IAH_Ma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ia Edwards\Downloads\IAH_Main_log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294967295" distB="4294967295" distL="114300" distR="114300" simplePos="0" relativeHeight="251687936" behindDoc="0" locked="0" layoutInCell="1" allowOverlap="1" wp14:anchorId="2021E399" wp14:editId="30B042F6">
                <wp:simplePos x="0" y="0"/>
                <wp:positionH relativeFrom="margin">
                  <wp:posOffset>-106382</wp:posOffset>
                </wp:positionH>
                <wp:positionV relativeFrom="paragraph">
                  <wp:posOffset>16613</wp:posOffset>
                </wp:positionV>
                <wp:extent cx="6911340" cy="0"/>
                <wp:effectExtent l="0" t="0" r="2286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1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F697D" id="Straight Connector 18"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4pt,1.3pt" to="535.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" strokecolor="#0f6fc6 [3204]" strokeweight=".5pt">
                <v:stroke joinstyle="miter"/>
                <o:lock v:ext="edit" shapetype="f"/>
                <w10:wrap anchorx="margin"/>
              </v:line>
            </w:pict>
          </mc:Fallback>
        </mc:AlternateContent>
      </w:r>
    </w:p>
    <w:p w14:paraId="7B914F3E" w14:textId="495CA787" w:rsidR="005C2BA7" w:rsidRPr="00121F22" w:rsidRDefault="005C2BA7" w:rsidP="00121F22">
      <w:pPr>
        <w:jc w:val="both"/>
      </w:pPr>
    </w:p>
    <w:sectPr w:rsidR="005C2BA7" w:rsidRPr="00121F22" w:rsidSect="00371C52">
      <w:footerReference w:type="default" r:id="rId34"/>
      <w:pgSz w:w="12240" w:h="15840" w:code="1"/>
      <w:pgMar w:top="284" w:right="720" w:bottom="284" w:left="720"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55D32" w14:textId="77777777" w:rsidR="009157E8" w:rsidRDefault="009157E8" w:rsidP="004A038F">
      <w:pPr>
        <w:spacing w:after="0" w:line="240" w:lineRule="auto"/>
      </w:pPr>
      <w:r>
        <w:separator/>
      </w:r>
    </w:p>
  </w:endnote>
  <w:endnote w:type="continuationSeparator" w:id="0">
    <w:p w14:paraId="214FEFCC" w14:textId="77777777" w:rsidR="009157E8" w:rsidRDefault="009157E8" w:rsidP="004A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B4ABE" w14:textId="390F604A" w:rsidR="00967E02" w:rsidRPr="00967E02" w:rsidRDefault="000B5517" w:rsidP="00967E02">
    <w:pPr>
      <w:pStyle w:val="Footer"/>
      <w:jc w:val="center"/>
      <w:rPr>
        <w:color w:val="FF0000"/>
      </w:rPr>
    </w:pPr>
    <w:r>
      <w:rPr>
        <w:color w:val="FF0000"/>
      </w:rPr>
      <w:t>Phys</w:t>
    </w:r>
    <w:r w:rsidR="00E9509E">
      <w:rPr>
        <w:color w:val="FF0000"/>
      </w:rPr>
      <w:t xml:space="preserve">iotherapy   Exercise Physiology  </w:t>
    </w:r>
    <w:r>
      <w:rPr>
        <w:color w:val="FF0000"/>
      </w:rPr>
      <w:t xml:space="preserve"> Psych</w:t>
    </w:r>
    <w:r w:rsidR="00E9509E">
      <w:rPr>
        <w:color w:val="FF0000"/>
      </w:rPr>
      <w:t>ology   Speech Pathology</w:t>
    </w:r>
    <w:r>
      <w:rPr>
        <w:color w:val="FF0000"/>
      </w:rPr>
      <w:t xml:space="preserve"> </w:t>
    </w:r>
    <w:r w:rsidR="00E9509E">
      <w:rPr>
        <w:color w:val="FF0000"/>
      </w:rPr>
      <w:t xml:space="preserve"> </w:t>
    </w:r>
    <w:r>
      <w:rPr>
        <w:color w:val="FF0000"/>
      </w:rPr>
      <w:t xml:space="preserve"> Massage Therapy  </w:t>
    </w:r>
    <w:r w:rsidR="00967E02" w:rsidRPr="00967E02">
      <w:rPr>
        <w:color w:val="FF0000"/>
      </w:rPr>
      <w:t xml:space="preserve"> Occupational Therapy</w:t>
    </w:r>
    <w:r w:rsidR="00852123">
      <w:rPr>
        <w:color w:val="FF0000"/>
      </w:rPr>
      <w:t xml:space="preserve"> </w:t>
    </w:r>
    <w:r w:rsidR="00E9509E">
      <w:rPr>
        <w:color w:val="FF0000"/>
      </w:rPr>
      <w:t xml:space="preserve"> </w:t>
    </w:r>
    <w:r w:rsidR="00852123">
      <w:rPr>
        <w:color w:val="FF0000"/>
      </w:rPr>
      <w:t xml:space="preserve"> Dietetics</w:t>
    </w:r>
    <w:r w:rsidR="00584FD7">
      <w:rPr>
        <w:color w:val="FF0000"/>
      </w:rPr>
      <w:t xml:space="preserve"> Podiatry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2AE20" w14:textId="77777777" w:rsidR="009157E8" w:rsidRDefault="009157E8" w:rsidP="004A038F">
      <w:pPr>
        <w:spacing w:after="0" w:line="240" w:lineRule="auto"/>
      </w:pPr>
      <w:r>
        <w:separator/>
      </w:r>
    </w:p>
  </w:footnote>
  <w:footnote w:type="continuationSeparator" w:id="0">
    <w:p w14:paraId="006EBEE3" w14:textId="77777777" w:rsidR="009157E8" w:rsidRDefault="009157E8" w:rsidP="004A0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31ECF"/>
    <w:multiLevelType w:val="hybridMultilevel"/>
    <w:tmpl w:val="4B7C6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21632"/>
    <w:multiLevelType w:val="hybridMultilevel"/>
    <w:tmpl w:val="7E8A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426B4"/>
    <w:multiLevelType w:val="hybridMultilevel"/>
    <w:tmpl w:val="DD06E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C6599"/>
    <w:multiLevelType w:val="hybridMultilevel"/>
    <w:tmpl w:val="759E967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3B921B1"/>
    <w:multiLevelType w:val="hybridMultilevel"/>
    <w:tmpl w:val="57C2F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5540A2"/>
    <w:multiLevelType w:val="hybridMultilevel"/>
    <w:tmpl w:val="CD26DAE6"/>
    <w:lvl w:ilvl="0" w:tplc="FDF42E76">
      <w:numFmt w:val="bullet"/>
      <w:lvlText w:val="-"/>
      <w:lvlJc w:val="left"/>
      <w:pPr>
        <w:ind w:left="720" w:hanging="360"/>
      </w:pPr>
      <w:rPr>
        <w:rFonts w:ascii="Georgia" w:eastAsiaTheme="majorEastAsia" w:hAnsi="Georgia"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11EF5"/>
    <w:multiLevelType w:val="hybridMultilevel"/>
    <w:tmpl w:val="AD76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D0F06"/>
    <w:multiLevelType w:val="hybridMultilevel"/>
    <w:tmpl w:val="0332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F1138"/>
    <w:multiLevelType w:val="hybridMultilevel"/>
    <w:tmpl w:val="9208B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0D648C"/>
    <w:multiLevelType w:val="hybridMultilevel"/>
    <w:tmpl w:val="359C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DB76DC"/>
    <w:multiLevelType w:val="hybridMultilevel"/>
    <w:tmpl w:val="6BB8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EC4491"/>
    <w:multiLevelType w:val="hybridMultilevel"/>
    <w:tmpl w:val="5C64E510"/>
    <w:lvl w:ilvl="0" w:tplc="A22E67A2">
      <w:start w:val="1"/>
      <w:numFmt w:val="bullet"/>
      <w:lvlText w:val=""/>
      <w:lvlJc w:val="left"/>
      <w:pPr>
        <w:ind w:left="501" w:hanging="360"/>
      </w:pPr>
      <w:rPr>
        <w:rFonts w:ascii="Wingdings" w:hAnsi="Wingdings" w:hint="default"/>
      </w:rPr>
    </w:lvl>
    <w:lvl w:ilvl="1" w:tplc="0C090003">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2" w15:restartNumberingAfterBreak="0">
    <w:nsid w:val="7D876615"/>
    <w:multiLevelType w:val="hybridMultilevel"/>
    <w:tmpl w:val="DD08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
  </w:num>
  <w:num w:numId="4">
    <w:abstractNumId w:val="4"/>
  </w:num>
  <w:num w:numId="5">
    <w:abstractNumId w:val="9"/>
  </w:num>
  <w:num w:numId="6">
    <w:abstractNumId w:val="1"/>
  </w:num>
  <w:num w:numId="7">
    <w:abstractNumId w:val="6"/>
  </w:num>
  <w:num w:numId="8">
    <w:abstractNumId w:val="0"/>
  </w:num>
  <w:num w:numId="9">
    <w:abstractNumId w:val="10"/>
  </w:num>
  <w:num w:numId="10">
    <w:abstractNumId w:val="2"/>
  </w:num>
  <w:num w:numId="11">
    <w:abstractNumId w:val="7"/>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B64"/>
    <w:rsid w:val="00002CDC"/>
    <w:rsid w:val="000058CD"/>
    <w:rsid w:val="000074F8"/>
    <w:rsid w:val="00012289"/>
    <w:rsid w:val="00012D1E"/>
    <w:rsid w:val="00031BC4"/>
    <w:rsid w:val="000438F5"/>
    <w:rsid w:val="00045EBA"/>
    <w:rsid w:val="00057396"/>
    <w:rsid w:val="0006089B"/>
    <w:rsid w:val="00062233"/>
    <w:rsid w:val="00082C44"/>
    <w:rsid w:val="000858FD"/>
    <w:rsid w:val="00086CAB"/>
    <w:rsid w:val="000B5517"/>
    <w:rsid w:val="000C6249"/>
    <w:rsid w:val="000E61B3"/>
    <w:rsid w:val="000F5A52"/>
    <w:rsid w:val="000F6D88"/>
    <w:rsid w:val="001162BD"/>
    <w:rsid w:val="00121F22"/>
    <w:rsid w:val="00157C3C"/>
    <w:rsid w:val="0016476E"/>
    <w:rsid w:val="00166F2A"/>
    <w:rsid w:val="001705BB"/>
    <w:rsid w:val="00174830"/>
    <w:rsid w:val="00180C7F"/>
    <w:rsid w:val="00186E4E"/>
    <w:rsid w:val="00190AF8"/>
    <w:rsid w:val="00192A62"/>
    <w:rsid w:val="00194786"/>
    <w:rsid w:val="001A4C34"/>
    <w:rsid w:val="001D236C"/>
    <w:rsid w:val="001E6B91"/>
    <w:rsid w:val="001F7474"/>
    <w:rsid w:val="00204193"/>
    <w:rsid w:val="002065E8"/>
    <w:rsid w:val="002162FF"/>
    <w:rsid w:val="0022458A"/>
    <w:rsid w:val="00242E10"/>
    <w:rsid w:val="00262DF6"/>
    <w:rsid w:val="00265930"/>
    <w:rsid w:val="00274DCA"/>
    <w:rsid w:val="00286699"/>
    <w:rsid w:val="002A4218"/>
    <w:rsid w:val="002D0647"/>
    <w:rsid w:val="002D7E73"/>
    <w:rsid w:val="002E32A4"/>
    <w:rsid w:val="00302A74"/>
    <w:rsid w:val="003343E9"/>
    <w:rsid w:val="00355FE8"/>
    <w:rsid w:val="0036040B"/>
    <w:rsid w:val="003628F3"/>
    <w:rsid w:val="00366A00"/>
    <w:rsid w:val="00371C52"/>
    <w:rsid w:val="00384DD4"/>
    <w:rsid w:val="00386687"/>
    <w:rsid w:val="0039099D"/>
    <w:rsid w:val="003B499E"/>
    <w:rsid w:val="003B7B5B"/>
    <w:rsid w:val="003C085B"/>
    <w:rsid w:val="003C62C8"/>
    <w:rsid w:val="003C64A2"/>
    <w:rsid w:val="003C6B3F"/>
    <w:rsid w:val="003C7F63"/>
    <w:rsid w:val="003D479F"/>
    <w:rsid w:val="003E1959"/>
    <w:rsid w:val="003F5A67"/>
    <w:rsid w:val="00415AF4"/>
    <w:rsid w:val="004245E3"/>
    <w:rsid w:val="00441BE2"/>
    <w:rsid w:val="00445614"/>
    <w:rsid w:val="00447F93"/>
    <w:rsid w:val="00455069"/>
    <w:rsid w:val="004724BD"/>
    <w:rsid w:val="00472C43"/>
    <w:rsid w:val="00475DEC"/>
    <w:rsid w:val="004762DB"/>
    <w:rsid w:val="00482DD9"/>
    <w:rsid w:val="00486FB0"/>
    <w:rsid w:val="00493355"/>
    <w:rsid w:val="00495F4A"/>
    <w:rsid w:val="00496E34"/>
    <w:rsid w:val="00497AF0"/>
    <w:rsid w:val="004A038F"/>
    <w:rsid w:val="004A3C60"/>
    <w:rsid w:val="004B2BF8"/>
    <w:rsid w:val="004C0507"/>
    <w:rsid w:val="004D49CA"/>
    <w:rsid w:val="005013AD"/>
    <w:rsid w:val="00512759"/>
    <w:rsid w:val="00514DC0"/>
    <w:rsid w:val="0053212D"/>
    <w:rsid w:val="005674D1"/>
    <w:rsid w:val="00572F02"/>
    <w:rsid w:val="00584FD7"/>
    <w:rsid w:val="00587B84"/>
    <w:rsid w:val="00595499"/>
    <w:rsid w:val="005A0F05"/>
    <w:rsid w:val="005A2B73"/>
    <w:rsid w:val="005C2BA7"/>
    <w:rsid w:val="005F27EA"/>
    <w:rsid w:val="006000F8"/>
    <w:rsid w:val="0060523A"/>
    <w:rsid w:val="006126C4"/>
    <w:rsid w:val="006222BC"/>
    <w:rsid w:val="0064305E"/>
    <w:rsid w:val="00666C9A"/>
    <w:rsid w:val="00672976"/>
    <w:rsid w:val="00672AD5"/>
    <w:rsid w:val="00672ECC"/>
    <w:rsid w:val="006818A2"/>
    <w:rsid w:val="00692743"/>
    <w:rsid w:val="006A3DA9"/>
    <w:rsid w:val="006A7F51"/>
    <w:rsid w:val="006B2137"/>
    <w:rsid w:val="006B535F"/>
    <w:rsid w:val="006C13B1"/>
    <w:rsid w:val="006C7FD8"/>
    <w:rsid w:val="006D4BA2"/>
    <w:rsid w:val="00710650"/>
    <w:rsid w:val="00730174"/>
    <w:rsid w:val="00731DFD"/>
    <w:rsid w:val="0077449B"/>
    <w:rsid w:val="00777FEB"/>
    <w:rsid w:val="00790812"/>
    <w:rsid w:val="007A1A8D"/>
    <w:rsid w:val="007A615D"/>
    <w:rsid w:val="007A7854"/>
    <w:rsid w:val="007B021A"/>
    <w:rsid w:val="007B79E1"/>
    <w:rsid w:val="007C4A70"/>
    <w:rsid w:val="007D0978"/>
    <w:rsid w:val="007D0E04"/>
    <w:rsid w:val="007E5B2A"/>
    <w:rsid w:val="00803DD4"/>
    <w:rsid w:val="008109B9"/>
    <w:rsid w:val="008147D8"/>
    <w:rsid w:val="00816712"/>
    <w:rsid w:val="008225BA"/>
    <w:rsid w:val="00823D9E"/>
    <w:rsid w:val="008344C5"/>
    <w:rsid w:val="008354C2"/>
    <w:rsid w:val="00847D62"/>
    <w:rsid w:val="00852123"/>
    <w:rsid w:val="0085565F"/>
    <w:rsid w:val="00870B64"/>
    <w:rsid w:val="00871BAA"/>
    <w:rsid w:val="00877C42"/>
    <w:rsid w:val="00890383"/>
    <w:rsid w:val="00890FAE"/>
    <w:rsid w:val="00896F34"/>
    <w:rsid w:val="008A2F3C"/>
    <w:rsid w:val="008C039A"/>
    <w:rsid w:val="008D1261"/>
    <w:rsid w:val="008E4646"/>
    <w:rsid w:val="008E57E7"/>
    <w:rsid w:val="008E5B11"/>
    <w:rsid w:val="009157E8"/>
    <w:rsid w:val="00944F22"/>
    <w:rsid w:val="00945E40"/>
    <w:rsid w:val="0096578F"/>
    <w:rsid w:val="00967473"/>
    <w:rsid w:val="0096764D"/>
    <w:rsid w:val="00967E02"/>
    <w:rsid w:val="00971344"/>
    <w:rsid w:val="00976D49"/>
    <w:rsid w:val="0098050B"/>
    <w:rsid w:val="00984838"/>
    <w:rsid w:val="009B19E2"/>
    <w:rsid w:val="009B4204"/>
    <w:rsid w:val="009B60A3"/>
    <w:rsid w:val="00A313AC"/>
    <w:rsid w:val="00A4686A"/>
    <w:rsid w:val="00A502FB"/>
    <w:rsid w:val="00AB4018"/>
    <w:rsid w:val="00AC7531"/>
    <w:rsid w:val="00AD4EA7"/>
    <w:rsid w:val="00AE4D2B"/>
    <w:rsid w:val="00AE55A2"/>
    <w:rsid w:val="00AE562E"/>
    <w:rsid w:val="00AF21AD"/>
    <w:rsid w:val="00AF34B2"/>
    <w:rsid w:val="00B02791"/>
    <w:rsid w:val="00B13A57"/>
    <w:rsid w:val="00B20FB4"/>
    <w:rsid w:val="00B26041"/>
    <w:rsid w:val="00B328D6"/>
    <w:rsid w:val="00B4337C"/>
    <w:rsid w:val="00B63300"/>
    <w:rsid w:val="00B70C81"/>
    <w:rsid w:val="00B72CED"/>
    <w:rsid w:val="00B741BB"/>
    <w:rsid w:val="00B76BD4"/>
    <w:rsid w:val="00B83C3B"/>
    <w:rsid w:val="00B86F0F"/>
    <w:rsid w:val="00BA7AB7"/>
    <w:rsid w:val="00BC7402"/>
    <w:rsid w:val="00BE1815"/>
    <w:rsid w:val="00BE2248"/>
    <w:rsid w:val="00BE4B30"/>
    <w:rsid w:val="00BF04B0"/>
    <w:rsid w:val="00BF1990"/>
    <w:rsid w:val="00C0238D"/>
    <w:rsid w:val="00C12310"/>
    <w:rsid w:val="00C1327F"/>
    <w:rsid w:val="00C43E0F"/>
    <w:rsid w:val="00C579BB"/>
    <w:rsid w:val="00C83830"/>
    <w:rsid w:val="00C8434F"/>
    <w:rsid w:val="00C902B0"/>
    <w:rsid w:val="00CA531C"/>
    <w:rsid w:val="00CA6DD5"/>
    <w:rsid w:val="00CB462D"/>
    <w:rsid w:val="00CC6436"/>
    <w:rsid w:val="00CD43BB"/>
    <w:rsid w:val="00D0677F"/>
    <w:rsid w:val="00D12C54"/>
    <w:rsid w:val="00D14A31"/>
    <w:rsid w:val="00D26144"/>
    <w:rsid w:val="00D5364F"/>
    <w:rsid w:val="00D545E4"/>
    <w:rsid w:val="00D615BF"/>
    <w:rsid w:val="00D7668D"/>
    <w:rsid w:val="00D834D6"/>
    <w:rsid w:val="00D855AC"/>
    <w:rsid w:val="00D91FF6"/>
    <w:rsid w:val="00DA6527"/>
    <w:rsid w:val="00DC33FD"/>
    <w:rsid w:val="00DC687C"/>
    <w:rsid w:val="00DD7F16"/>
    <w:rsid w:val="00DE4601"/>
    <w:rsid w:val="00DF13DF"/>
    <w:rsid w:val="00DF5130"/>
    <w:rsid w:val="00DF7669"/>
    <w:rsid w:val="00E01D3B"/>
    <w:rsid w:val="00E079F0"/>
    <w:rsid w:val="00E32340"/>
    <w:rsid w:val="00E345A4"/>
    <w:rsid w:val="00E514F5"/>
    <w:rsid w:val="00E55D0E"/>
    <w:rsid w:val="00E627EE"/>
    <w:rsid w:val="00E637EE"/>
    <w:rsid w:val="00E7212A"/>
    <w:rsid w:val="00E7401F"/>
    <w:rsid w:val="00E94076"/>
    <w:rsid w:val="00E9509E"/>
    <w:rsid w:val="00EA14F2"/>
    <w:rsid w:val="00EB7741"/>
    <w:rsid w:val="00EC117B"/>
    <w:rsid w:val="00EC31C4"/>
    <w:rsid w:val="00F00620"/>
    <w:rsid w:val="00F531BC"/>
    <w:rsid w:val="00F53F6A"/>
    <w:rsid w:val="00F601CF"/>
    <w:rsid w:val="00F656CE"/>
    <w:rsid w:val="00F705CC"/>
    <w:rsid w:val="00F8713B"/>
    <w:rsid w:val="00F9016C"/>
    <w:rsid w:val="00F93E9D"/>
    <w:rsid w:val="00FA3870"/>
    <w:rsid w:val="00FA6235"/>
    <w:rsid w:val="00FE0891"/>
    <w:rsid w:val="00FE1856"/>
    <w:rsid w:val="00FE3223"/>
    <w:rsid w:val="00FE34A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B593CC"/>
  <w15:docId w15:val="{E2F4952B-02F4-45F1-80CE-662E617A8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2FB"/>
    <w:rPr>
      <w:lang w:val="en-AU"/>
    </w:rPr>
  </w:style>
  <w:style w:type="paragraph" w:styleId="Heading1">
    <w:name w:val="heading 1"/>
    <w:basedOn w:val="Normal"/>
    <w:next w:val="Normal"/>
    <w:link w:val="Heading1Char"/>
    <w:uiPriority w:val="3"/>
    <w:qFormat/>
    <w:rsid w:val="00A502FB"/>
    <w:pPr>
      <w:keepNext/>
      <w:keepLines/>
      <w:spacing w:before="360" w:after="140"/>
      <w:outlineLvl w:val="0"/>
    </w:pPr>
    <w:rPr>
      <w:rFonts w:asciiTheme="majorHAnsi" w:eastAsiaTheme="majorEastAsia" w:hAnsiTheme="majorHAnsi" w:cstheme="majorBidi"/>
      <w:b/>
      <w:bCs/>
      <w:caps/>
      <w:color w:val="0F6FC6" w:themeColor="accent1"/>
      <w:sz w:val="24"/>
    </w:rPr>
  </w:style>
  <w:style w:type="paragraph" w:styleId="Heading2">
    <w:name w:val="heading 2"/>
    <w:basedOn w:val="Normal"/>
    <w:next w:val="Normal"/>
    <w:link w:val="Heading2Char"/>
    <w:uiPriority w:val="9"/>
    <w:unhideWhenUsed/>
    <w:qFormat/>
    <w:rsid w:val="00A502FB"/>
    <w:pPr>
      <w:keepNext/>
      <w:keepLines/>
      <w:spacing w:before="200" w:after="120" w:line="240" w:lineRule="auto"/>
      <w:outlineLvl w:val="1"/>
    </w:pPr>
    <w:rPr>
      <w:rFonts w:asciiTheme="majorHAnsi" w:eastAsiaTheme="majorEastAsia" w:hAnsiTheme="majorHAnsi" w:cstheme="majorBidi"/>
      <w:color w:val="0F6FC6" w:themeColor="accent1"/>
      <w:sz w:val="24"/>
    </w:rPr>
  </w:style>
  <w:style w:type="paragraph" w:styleId="Heading3">
    <w:name w:val="heading 3"/>
    <w:basedOn w:val="Normal"/>
    <w:next w:val="Normal"/>
    <w:link w:val="Heading3Char"/>
    <w:uiPriority w:val="3"/>
    <w:unhideWhenUsed/>
    <w:qFormat/>
    <w:rsid w:val="00A502FB"/>
    <w:pPr>
      <w:keepNext/>
      <w:keepLines/>
      <w:spacing w:before="120" w:after="0"/>
      <w:outlineLvl w:val="2"/>
    </w:pPr>
    <w:rPr>
      <w:b/>
      <w:bCs/>
    </w:rPr>
  </w:style>
  <w:style w:type="paragraph" w:styleId="Heading4">
    <w:name w:val="heading 4"/>
    <w:basedOn w:val="Normal"/>
    <w:next w:val="Normal"/>
    <w:link w:val="Heading4Char"/>
    <w:uiPriority w:val="3"/>
    <w:semiHidden/>
    <w:unhideWhenUsed/>
    <w:qFormat/>
    <w:rsid w:val="00A502FB"/>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2FB"/>
    <w:rPr>
      <w:color w:val="808080"/>
    </w:rPr>
  </w:style>
  <w:style w:type="paragraph" w:styleId="Title">
    <w:name w:val="Title"/>
    <w:basedOn w:val="Normal"/>
    <w:link w:val="TitleChar"/>
    <w:uiPriority w:val="1"/>
    <w:qFormat/>
    <w:rsid w:val="00A502FB"/>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sid w:val="00A502FB"/>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rsid w:val="00A502FB"/>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A502FB"/>
    <w:rPr>
      <w:rFonts w:asciiTheme="majorHAnsi" w:eastAsiaTheme="majorEastAsia" w:hAnsiTheme="majorHAnsi" w:cstheme="majorBidi"/>
      <w:color w:val="5A5A5A" w:themeColor="text1" w:themeTint="A5"/>
      <w:sz w:val="24"/>
    </w:rPr>
  </w:style>
  <w:style w:type="table" w:styleId="TableGrid">
    <w:name w:val="Table Grid"/>
    <w:basedOn w:val="TableNormal"/>
    <w:uiPriority w:val="39"/>
    <w:rsid w:val="00A50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A502FB"/>
    <w:rPr>
      <w:rFonts w:asciiTheme="majorHAnsi" w:eastAsiaTheme="majorEastAsia" w:hAnsiTheme="majorHAnsi" w:cstheme="majorBidi"/>
      <w:b/>
      <w:bCs/>
      <w:caps/>
      <w:color w:val="0F6FC6" w:themeColor="accent1"/>
      <w:sz w:val="24"/>
    </w:rPr>
  </w:style>
  <w:style w:type="paragraph" w:customStyle="1" w:styleId="BlockHeading">
    <w:name w:val="Block Heading"/>
    <w:basedOn w:val="Normal"/>
    <w:next w:val="BlockText"/>
    <w:uiPriority w:val="3"/>
    <w:qFormat/>
    <w:rsid w:val="00A502FB"/>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rsid w:val="00A502FB"/>
    <w:pPr>
      <w:spacing w:before="120" w:after="0" w:line="240" w:lineRule="auto"/>
    </w:pPr>
    <w:rPr>
      <w:i/>
      <w:iCs/>
      <w:color w:val="595959" w:themeColor="text1" w:themeTint="A6"/>
      <w:sz w:val="14"/>
    </w:rPr>
  </w:style>
  <w:style w:type="paragraph" w:styleId="BlockText">
    <w:name w:val="Block Text"/>
    <w:basedOn w:val="Normal"/>
    <w:uiPriority w:val="3"/>
    <w:unhideWhenUsed/>
    <w:qFormat/>
    <w:rsid w:val="00A502FB"/>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A502FB"/>
    <w:rPr>
      <w:rFonts w:asciiTheme="majorHAnsi" w:eastAsiaTheme="majorEastAsia" w:hAnsiTheme="majorHAnsi" w:cstheme="majorBidi"/>
      <w:color w:val="0F6FC6" w:themeColor="accent1"/>
      <w:sz w:val="24"/>
    </w:rPr>
  </w:style>
  <w:style w:type="character" w:customStyle="1" w:styleId="Heading3Char">
    <w:name w:val="Heading 3 Char"/>
    <w:basedOn w:val="DefaultParagraphFont"/>
    <w:link w:val="Heading3"/>
    <w:uiPriority w:val="3"/>
    <w:rsid w:val="00A502FB"/>
    <w:rPr>
      <w:b/>
      <w:bCs/>
    </w:rPr>
  </w:style>
  <w:style w:type="paragraph" w:styleId="Quote">
    <w:name w:val="Quote"/>
    <w:basedOn w:val="Normal"/>
    <w:next w:val="Normal"/>
    <w:link w:val="QuoteChar"/>
    <w:uiPriority w:val="3"/>
    <w:qFormat/>
    <w:rsid w:val="00A502FB"/>
    <w:pPr>
      <w:pBdr>
        <w:top w:val="single" w:sz="6" w:space="4" w:color="0F6FC6" w:themeColor="accent1"/>
        <w:bottom w:val="single" w:sz="6" w:space="4" w:color="0F6FC6" w:themeColor="accent1"/>
      </w:pBdr>
      <w:spacing w:before="200"/>
      <w:ind w:left="864" w:right="864"/>
      <w:jc w:val="center"/>
    </w:pPr>
    <w:rPr>
      <w:i/>
      <w:iCs/>
      <w:sz w:val="28"/>
    </w:rPr>
  </w:style>
  <w:style w:type="character" w:customStyle="1" w:styleId="QuoteChar">
    <w:name w:val="Quote Char"/>
    <w:basedOn w:val="DefaultParagraphFont"/>
    <w:link w:val="Quote"/>
    <w:uiPriority w:val="3"/>
    <w:rsid w:val="00A502FB"/>
    <w:rPr>
      <w:i/>
      <w:iCs/>
      <w:color w:val="404040" w:themeColor="text1" w:themeTint="BF"/>
      <w:sz w:val="28"/>
    </w:rPr>
  </w:style>
  <w:style w:type="character" w:customStyle="1" w:styleId="Heading4Char">
    <w:name w:val="Heading 4 Char"/>
    <w:basedOn w:val="DefaultParagraphFont"/>
    <w:link w:val="Heading4"/>
    <w:uiPriority w:val="3"/>
    <w:semiHidden/>
    <w:rsid w:val="00A502FB"/>
    <w:rPr>
      <w:rFonts w:asciiTheme="majorHAnsi" w:eastAsiaTheme="majorEastAsia" w:hAnsiTheme="majorHAnsi" w:cstheme="majorBidi"/>
    </w:rPr>
  </w:style>
  <w:style w:type="paragraph" w:styleId="NoSpacing">
    <w:name w:val="No Spacing"/>
    <w:uiPriority w:val="99"/>
    <w:qFormat/>
    <w:rsid w:val="00A502FB"/>
    <w:pPr>
      <w:spacing w:after="0" w:line="240" w:lineRule="auto"/>
    </w:pPr>
  </w:style>
  <w:style w:type="paragraph" w:customStyle="1" w:styleId="ContactInfo">
    <w:name w:val="Contact Info"/>
    <w:basedOn w:val="Normal"/>
    <w:uiPriority w:val="4"/>
    <w:qFormat/>
    <w:rsid w:val="00A502FB"/>
    <w:pPr>
      <w:spacing w:after="0"/>
    </w:pPr>
  </w:style>
  <w:style w:type="character" w:styleId="Strong">
    <w:name w:val="Strong"/>
    <w:basedOn w:val="DefaultParagraphFont"/>
    <w:uiPriority w:val="22"/>
    <w:unhideWhenUsed/>
    <w:qFormat/>
    <w:rsid w:val="00A502FB"/>
    <w:rPr>
      <w:b/>
      <w:bCs/>
      <w:color w:val="5A5A5A" w:themeColor="text1" w:themeTint="A5"/>
    </w:rPr>
  </w:style>
  <w:style w:type="paragraph" w:customStyle="1" w:styleId="ContactHeading">
    <w:name w:val="Contact Heading"/>
    <w:basedOn w:val="Normal"/>
    <w:uiPriority w:val="4"/>
    <w:qFormat/>
    <w:rsid w:val="00A502FB"/>
    <w:pPr>
      <w:spacing w:before="320" w:line="240" w:lineRule="auto"/>
    </w:pPr>
    <w:rPr>
      <w:rFonts w:asciiTheme="majorHAnsi" w:eastAsiaTheme="majorEastAsia" w:hAnsiTheme="majorHAnsi" w:cstheme="majorBidi"/>
      <w:color w:val="0F6FC6" w:themeColor="accent1"/>
      <w:sz w:val="24"/>
    </w:rPr>
  </w:style>
  <w:style w:type="paragraph" w:customStyle="1" w:styleId="Organization">
    <w:name w:val="Organization"/>
    <w:basedOn w:val="Normal"/>
    <w:uiPriority w:val="3"/>
    <w:qFormat/>
    <w:rsid w:val="00A502FB"/>
    <w:pPr>
      <w:spacing w:after="0"/>
    </w:pPr>
    <w:rPr>
      <w:rFonts w:asciiTheme="majorHAnsi" w:eastAsiaTheme="majorEastAsia" w:hAnsiTheme="majorHAnsi" w:cstheme="majorBidi"/>
      <w:b/>
      <w:bCs/>
      <w:caps/>
      <w:color w:val="0F6FC6" w:themeColor="accent1"/>
      <w:sz w:val="22"/>
    </w:rPr>
  </w:style>
  <w:style w:type="paragraph" w:styleId="BalloonText">
    <w:name w:val="Balloon Text"/>
    <w:basedOn w:val="Normal"/>
    <w:link w:val="BalloonTextChar"/>
    <w:uiPriority w:val="99"/>
    <w:semiHidden/>
    <w:unhideWhenUsed/>
    <w:rsid w:val="00A502FB"/>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A502FB"/>
    <w:rPr>
      <w:rFonts w:ascii="Segoe UI" w:hAnsi="Segoe UI" w:cs="Segoe UI"/>
      <w:sz w:val="18"/>
    </w:rPr>
  </w:style>
  <w:style w:type="character" w:styleId="Hyperlink">
    <w:name w:val="Hyperlink"/>
    <w:basedOn w:val="DefaultParagraphFont"/>
    <w:uiPriority w:val="99"/>
    <w:unhideWhenUsed/>
    <w:rsid w:val="00180C7F"/>
    <w:rPr>
      <w:color w:val="F49100" w:themeColor="hyperlink"/>
      <w:u w:val="single"/>
    </w:rPr>
  </w:style>
  <w:style w:type="paragraph" w:styleId="Header">
    <w:name w:val="header"/>
    <w:basedOn w:val="Normal"/>
    <w:link w:val="HeaderChar"/>
    <w:uiPriority w:val="99"/>
    <w:unhideWhenUsed/>
    <w:rsid w:val="004A0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38F"/>
  </w:style>
  <w:style w:type="paragraph" w:styleId="Footer">
    <w:name w:val="footer"/>
    <w:basedOn w:val="Normal"/>
    <w:link w:val="FooterChar"/>
    <w:uiPriority w:val="99"/>
    <w:unhideWhenUsed/>
    <w:rsid w:val="004A0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38F"/>
  </w:style>
  <w:style w:type="paragraph" w:styleId="ListParagraph">
    <w:name w:val="List Paragraph"/>
    <w:basedOn w:val="Normal"/>
    <w:uiPriority w:val="34"/>
    <w:qFormat/>
    <w:rsid w:val="007B021A"/>
    <w:pPr>
      <w:spacing w:after="160" w:line="259" w:lineRule="auto"/>
      <w:ind w:left="720"/>
      <w:contextualSpacing/>
    </w:pPr>
    <w:rPr>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928022">
      <w:bodyDiv w:val="1"/>
      <w:marLeft w:val="0"/>
      <w:marRight w:val="0"/>
      <w:marTop w:val="0"/>
      <w:marBottom w:val="0"/>
      <w:divBdr>
        <w:top w:val="none" w:sz="0" w:space="0" w:color="auto"/>
        <w:left w:val="none" w:sz="0" w:space="0" w:color="auto"/>
        <w:bottom w:val="none" w:sz="0" w:space="0" w:color="auto"/>
        <w:right w:val="none" w:sz="0" w:space="0" w:color="auto"/>
      </w:divBdr>
    </w:div>
    <w:div w:id="176961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20.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physioactive.com.au"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physioactive.com.au" TargetMode="External"/><Relationship Id="rId30" Type="http://schemas.openxmlformats.org/officeDocument/2006/relationships/image" Target="media/image17.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ysio1.PHYSIOACTIVE\AppData\Roaming\Microsoft\Templates\Newsletter(2).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 Gray Street
Ipswich QLD 4305</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1474F833-EAA8-43A4-BC67-418B0187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Newsletter(2).dotx</Template>
  <TotalTime>1</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Physioactive</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Physio1</dc:creator>
  <cp:lastModifiedBy>Physio</cp:lastModifiedBy>
  <cp:revision>2</cp:revision>
  <cp:lastPrinted>2016-08-03T02:40:00Z</cp:lastPrinted>
  <dcterms:created xsi:type="dcterms:W3CDTF">2017-03-31T04:41:00Z</dcterms:created>
  <dcterms:modified xsi:type="dcterms:W3CDTF">2017-03-31T04:41:00Z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